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DCDFA" w14:textId="00391878" w:rsidR="00CE296D" w:rsidRPr="003B4049" w:rsidRDefault="00425FFC" w:rsidP="003B4049">
      <w:pPr>
        <w:pStyle w:val="Date"/>
      </w:pPr>
      <w:r w:rsidRPr="007A6C0B">
        <w:rPr>
          <w:noProof/>
        </w:rPr>
        <w:drawing>
          <wp:anchor distT="0" distB="0" distL="114300" distR="114300" simplePos="0" relativeHeight="251642880" behindDoc="0" locked="0" layoutInCell="1" allowOverlap="1" wp14:anchorId="3FB90DDB" wp14:editId="395551AB">
            <wp:simplePos x="0" y="0"/>
            <wp:positionH relativeFrom="page">
              <wp:posOffset>241505</wp:posOffset>
            </wp:positionH>
            <wp:positionV relativeFrom="page">
              <wp:posOffset>215900</wp:posOffset>
            </wp:positionV>
            <wp:extent cx="1242919"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20Drive/Microsoft/MS%20Logo/MSFT_logo_rgb_C-Wht_D.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42919"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C0B">
        <w:rPr>
          <w:noProof/>
        </w:rPr>
        <w:drawing>
          <wp:anchor distT="0" distB="457200" distL="114300" distR="114300" simplePos="0" relativeHeight="251640832" behindDoc="1" locked="0" layoutInCell="1" allowOverlap="1" wp14:anchorId="192ACF10" wp14:editId="1A56464C">
            <wp:simplePos x="0" y="0"/>
            <wp:positionH relativeFrom="page">
              <wp:posOffset>6350</wp:posOffset>
            </wp:positionH>
            <wp:positionV relativeFrom="page">
              <wp:posOffset>0</wp:posOffset>
            </wp:positionV>
            <wp:extent cx="7759065" cy="27425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nathan/Desktop/WIN14_Jan_Asus_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59065" cy="27425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236C2" w:rsidRPr="007A6C0B">
        <w:t xml:space="preserve">Published </w:t>
      </w:r>
      <w:r w:rsidR="00C4666A">
        <w:t>September</w:t>
      </w:r>
      <w:r w:rsidR="00CE296D" w:rsidRPr="007A6C0B">
        <w:t xml:space="preserve"> 2015</w:t>
      </w:r>
      <w:r w:rsidR="007042E6" w:rsidRPr="003B4049">
        <w:rPr>
          <w:noProof/>
        </w:rPr>
        <mc:AlternateContent>
          <mc:Choice Requires="wps">
            <w:drawing>
              <wp:anchor distT="0" distB="0" distL="114300" distR="114300" simplePos="0" relativeHeight="251648000" behindDoc="0" locked="0" layoutInCell="1" allowOverlap="1" wp14:anchorId="7AD38EE6" wp14:editId="211DFDB9">
                <wp:simplePos x="0" y="0"/>
                <wp:positionH relativeFrom="column">
                  <wp:posOffset>-3017520</wp:posOffset>
                </wp:positionH>
                <wp:positionV relativeFrom="paragraph">
                  <wp:posOffset>1097915</wp:posOffset>
                </wp:positionV>
                <wp:extent cx="2743200" cy="5486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548640"/>
                        </a:xfrm>
                        <a:prstGeom prst="rect">
                          <a:avLst/>
                        </a:prstGeom>
                        <a:solidFill>
                          <a:srgbClr val="004B50">
                            <a:alpha val="89804"/>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5E810CE" w14:textId="77777777" w:rsidR="0041438E" w:rsidRPr="007042E6" w:rsidRDefault="0041438E" w:rsidP="007042E6">
                            <w:pPr>
                              <w:pStyle w:val="Subtitle"/>
                            </w:pPr>
                            <w:r w:rsidRPr="007042E6">
                              <w:t>IT Showcase</w:t>
                            </w:r>
                            <w:r w:rsidR="00A84BDD" w:rsidRPr="007042E6">
                              <w:t xml:space="preserve"> </w:t>
                            </w:r>
                            <w:r w:rsidR="00E412B6" w:rsidRPr="00031CB4">
                              <w:rPr>
                                <w:color w:val="FFFFFF"/>
                              </w:rPr>
                              <w:t>Productivity</w:t>
                            </w:r>
                            <w:r w:rsidR="00E412B6">
                              <w:t xml:space="preserve"> Guide</w:t>
                            </w:r>
                          </w:p>
                        </w:txbxContent>
                      </wps:txbx>
                      <wps:bodyPr rot="0" spcFirstLastPara="0" vertOverflow="overflow" horzOverflow="overflow" vert="horz" wrap="square" lIns="365760" tIns="54864" rIns="182880" bIns="0" numCol="1" spcCol="0" rtlCol="0" fromWordArt="0" anchor="ctr" anchorCtr="0" forceAA="0" compatLnSpc="1">
                        <a:prstTxWarp prst="textNoShape">
                          <a:avLst/>
                        </a:prstTxWarp>
                        <a:noAutofit/>
                      </wps:bodyPr>
                    </wps:wsp>
                  </a:graphicData>
                </a:graphic>
              </wp:anchor>
            </w:drawing>
          </mc:Choice>
          <mc:Fallback>
            <w:pict>
              <v:shapetype w14:anchorId="7AD38EE6" id="_x0000_t202" coordsize="21600,21600" o:spt="202" path="m,l,21600r21600,l21600,xe">
                <v:stroke joinstyle="miter"/>
                <v:path gradientshapeok="t" o:connecttype="rect"/>
              </v:shapetype>
              <v:shape id="Text Box 4" o:spid="_x0000_s1026" type="#_x0000_t202" style="position:absolute;margin-left:-237.6pt;margin-top:86.45pt;width:3in;height:43.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" fillcolor="#004b50" stroked="f">
                <v:fill opacity="58853f"/>
                <v:textbox inset="28.8pt,4.32pt,14.4pt,0">
                  <w:txbxContent>
                    <w:p w14:paraId="65E810CE" w14:textId="77777777" w:rsidR="0041438E" w:rsidRPr="007042E6" w:rsidRDefault="0041438E" w:rsidP="007042E6">
                      <w:pPr>
                        <w:pStyle w:val="Subtitle"/>
                      </w:pPr>
                      <w:r w:rsidRPr="007042E6">
                        <w:t>IT Showcase</w:t>
                      </w:r>
                      <w:r w:rsidR="00A84BDD" w:rsidRPr="007042E6">
                        <w:t xml:space="preserve"> </w:t>
                      </w:r>
                      <w:r w:rsidR="00E412B6" w:rsidRPr="00031CB4">
                        <w:rPr>
                          <w:color w:val="FFFFFF"/>
                        </w:rPr>
                        <w:t>Productivity</w:t>
                      </w:r>
                      <w:r w:rsidR="00E412B6">
                        <w:t xml:space="preserve"> Guide</w:t>
                      </w:r>
                    </w:p>
                  </w:txbxContent>
                </v:textbox>
                <w10:wrap type="square"/>
              </v:shape>
            </w:pict>
          </mc:Fallback>
        </mc:AlternateContent>
      </w:r>
      <w:r w:rsidR="007042E6" w:rsidRPr="003B4049">
        <w:rPr>
          <w:noProof/>
        </w:rPr>
        <mc:AlternateContent>
          <mc:Choice Requires="wps">
            <w:drawing>
              <wp:anchor distT="0" distB="0" distL="114300" distR="114300" simplePos="0" relativeHeight="251649024" behindDoc="0" locked="0" layoutInCell="1" allowOverlap="1" wp14:anchorId="169B78E7" wp14:editId="6579EF76">
                <wp:simplePos x="0" y="0"/>
                <wp:positionH relativeFrom="page">
                  <wp:posOffset>0</wp:posOffset>
                </wp:positionH>
                <wp:positionV relativeFrom="page">
                  <wp:posOffset>914400</wp:posOffset>
                </wp:positionV>
                <wp:extent cx="3657600" cy="12801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657600" cy="1280160"/>
                        </a:xfrm>
                        <a:prstGeom prst="rect">
                          <a:avLst/>
                        </a:prstGeom>
                        <a:solidFill>
                          <a:srgbClr val="008272">
                            <a:alpha val="89804"/>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F3A7C90" w14:textId="40A67919" w:rsidR="00005AE4" w:rsidRPr="00A84BDD" w:rsidRDefault="00C4666A" w:rsidP="007042E6">
                            <w:pPr>
                              <w:pStyle w:val="Title"/>
                            </w:pPr>
                            <w:r>
                              <w:t>Skype for Business for iOS</w:t>
                            </w:r>
                          </w:p>
                        </w:txbxContent>
                      </wps:txbx>
                      <wps:bodyPr rot="0" spcFirstLastPara="0" vertOverflow="overflow" horzOverflow="overflow" vert="horz" wrap="square" lIns="365760" tIns="182880" rIns="27432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B78E7" id="Text Box 5" o:spid="_x0000_s1027" type="#_x0000_t202" style="position:absolute;margin-left:0;margin-top:1in;width:4in;height:100.8pt;z-index:251649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" fillcolor="#008272" stroked="f">
                <v:fill opacity="58853f"/>
                <v:textbox inset="28.8pt,14.4pt,21.6pt,14.4pt">
                  <w:txbxContent>
                    <w:p w14:paraId="3F3A7C90" w14:textId="40A67919" w:rsidR="00005AE4" w:rsidRPr="00A84BDD" w:rsidRDefault="00C4666A" w:rsidP="007042E6">
                      <w:pPr>
                        <w:pStyle w:val="Title"/>
                      </w:pPr>
                      <w:r>
                        <w:t>Skype for Business for iOS</w:t>
                      </w:r>
                    </w:p>
                  </w:txbxContent>
                </v:textbox>
                <w10:wrap type="square" anchorx="page" anchory="page"/>
              </v:shape>
            </w:pict>
          </mc:Fallback>
        </mc:AlternateContent>
      </w:r>
      <w:r w:rsidR="00CE296D" w:rsidRPr="003B4049">
        <w:t xml:space="preserve"> </w:t>
      </w:r>
    </w:p>
    <w:p w14:paraId="033F4C2E" w14:textId="4AC8AB2E" w:rsidR="00C4666A" w:rsidRDefault="00C4666A" w:rsidP="004D23E5">
      <w:r>
        <w:rPr>
          <w:b/>
          <w:bCs/>
          <w:highlight w:val="yellow"/>
        </w:rPr>
        <w:t>Customization note:</w:t>
      </w:r>
      <w:r>
        <w:rPr>
          <w:highlight w:val="yellow"/>
        </w:rPr>
        <w:t xml:space="preserve"> </w:t>
      </w:r>
      <w:r w:rsidRPr="004D23E5">
        <w:rPr>
          <w:highlight w:val="yellow"/>
        </w:rPr>
        <w:t xml:space="preserve">This document contains guidance and/or step-by-step installation instructions that can be reused, customized, or deleted entirely if they do not apply to your organization’s environment or installation scenarios. The text marked by yellow highlighting indicates either customization guidance or organization-specific variables. All of the highlighted text in this document should either be deleted or replaced </w:t>
      </w:r>
      <w:r w:rsidR="006E5916" w:rsidRPr="004D23E5">
        <w:rPr>
          <w:highlight w:val="yellow"/>
        </w:rPr>
        <w:t>before</w:t>
      </w:r>
      <w:r w:rsidRPr="004D23E5">
        <w:rPr>
          <w:highlight w:val="yellow"/>
        </w:rPr>
        <w:t xml:space="preserve"> distribution.</w:t>
      </w:r>
    </w:p>
    <w:p w14:paraId="2E5A3FE0" w14:textId="77777777" w:rsidR="00C4666A" w:rsidRDefault="00C4666A" w:rsidP="00C4666A">
      <w:pPr>
        <w:pStyle w:val="Intro"/>
      </w:pPr>
      <w:r>
        <w:t xml:space="preserve">Skype for Business for iOS is a productivity app that brings Skype Meetings, presence, instant messaging (IM), voice, and video capabilities to your iOS mobile device. It has a new look and feel, at-a-glance view of your upcoming meetings and conversation history, simplified call controls, and other improvements. </w:t>
      </w:r>
    </w:p>
    <w:p w14:paraId="27B19347" w14:textId="626BCCF4" w:rsidR="00027DAE" w:rsidRDefault="00C4666A" w:rsidP="00027DAE">
      <w:pPr>
        <w:pStyle w:val="Intro"/>
      </w:pPr>
      <w:r>
        <w:t xml:space="preserve">To get Skype for Business for iOS, you need an iOS device running OS 8.0 or later. If you do not have the Lync 2013 mobile app installed on your iOS device, you can download the new Skype for Business app in the App Store. If you have an iOS device running </w:t>
      </w:r>
      <w:r w:rsidR="00415A03">
        <w:t>i</w:t>
      </w:r>
      <w:r>
        <w:t xml:space="preserve">OS 8.0 or later and currently have </w:t>
      </w:r>
      <w:r w:rsidR="006E5916">
        <w:t xml:space="preserve">the </w:t>
      </w:r>
      <w:r>
        <w:t>Lync 2013 mobile app, the new Skype for Business app will replace your existing app automatically</w:t>
      </w:r>
      <w:r w:rsidR="006E5916">
        <w:t>.</w:t>
      </w:r>
      <w:r w:rsidR="005B29D8">
        <w:t xml:space="preserve"> </w:t>
      </w:r>
      <w:r w:rsidR="00392884">
        <w:t>(</w:t>
      </w:r>
      <w:r w:rsidR="005B29D8" w:rsidRPr="00EA3668">
        <w:rPr>
          <w:i/>
        </w:rPr>
        <w:t xml:space="preserve">Users of the Lync 2013 app for iPad will not </w:t>
      </w:r>
      <w:r w:rsidR="00392884" w:rsidRPr="00EA3668">
        <w:rPr>
          <w:i/>
        </w:rPr>
        <w:t>receive</w:t>
      </w:r>
      <w:r w:rsidR="005B29D8" w:rsidRPr="00EA3668">
        <w:rPr>
          <w:i/>
        </w:rPr>
        <w:t xml:space="preserve"> an update. </w:t>
      </w:r>
      <w:r w:rsidR="00392884" w:rsidRPr="00EA3668">
        <w:rPr>
          <w:i/>
        </w:rPr>
        <w:t>Please</w:t>
      </w:r>
      <w:r w:rsidR="005B29D8" w:rsidRPr="00EA3668">
        <w:rPr>
          <w:i/>
        </w:rPr>
        <w:t xml:space="preserve"> download </w:t>
      </w:r>
      <w:r w:rsidR="00027DAE" w:rsidRPr="00EA3668">
        <w:rPr>
          <w:i/>
        </w:rPr>
        <w:t xml:space="preserve">the new </w:t>
      </w:r>
      <w:r w:rsidR="00027DAE">
        <w:rPr>
          <w:i/>
        </w:rPr>
        <w:t xml:space="preserve">universal (iPhone+iPad) </w:t>
      </w:r>
      <w:r w:rsidR="00027DAE" w:rsidRPr="00EA3668">
        <w:rPr>
          <w:i/>
        </w:rPr>
        <w:t xml:space="preserve">version of the app from the </w:t>
      </w:r>
      <w:r w:rsidR="00027DAE">
        <w:rPr>
          <w:i/>
        </w:rPr>
        <w:t xml:space="preserve">App </w:t>
      </w:r>
      <w:r w:rsidR="00027DAE" w:rsidRPr="00EA3668">
        <w:rPr>
          <w:i/>
        </w:rPr>
        <w:t>Store.)</w:t>
      </w:r>
    </w:p>
    <w:p w14:paraId="55604929" w14:textId="2A4156F4" w:rsidR="00A26A9A" w:rsidRPr="007A6C0B" w:rsidRDefault="00A26A9A" w:rsidP="00027DAE">
      <w:pPr>
        <w:pStyle w:val="Intro"/>
      </w:pPr>
      <w:r w:rsidRPr="007A6C0B">
        <w:t>Topics in this guide include:</w:t>
      </w:r>
    </w:p>
    <w:p w14:paraId="69E38CCC" w14:textId="77777777" w:rsidR="00A26A9A" w:rsidRPr="00A26A9A" w:rsidRDefault="00566A2B" w:rsidP="00A26A9A">
      <w:pPr>
        <w:pStyle w:val="Heading1"/>
      </w:pPr>
      <w:r>
        <w:rPr>
          <w:noProof/>
        </w:rPr>
        <mc:AlternateContent>
          <mc:Choice Requires="wps">
            <w:drawing>
              <wp:anchor distT="0" distB="0" distL="114300" distR="114300" simplePos="0" relativeHeight="251668480" behindDoc="0" locked="0" layoutInCell="1" allowOverlap="1" wp14:anchorId="11E46EE4" wp14:editId="037EDF53">
                <wp:simplePos x="0" y="0"/>
                <wp:positionH relativeFrom="column">
                  <wp:posOffset>0</wp:posOffset>
                </wp:positionH>
                <wp:positionV relativeFrom="paragraph">
                  <wp:posOffset>38735</wp:posOffset>
                </wp:positionV>
                <wp:extent cx="1691640" cy="914400"/>
                <wp:effectExtent l="0" t="0" r="3810" b="0"/>
                <wp:wrapNone/>
                <wp:docPr id="7" name="Rectangle 7"/>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F2E97" w14:textId="5491B5A8" w:rsidR="00566A2B" w:rsidRPr="005922E1" w:rsidRDefault="00061212" w:rsidP="00566A2B">
                            <w:pPr>
                              <w:rPr>
                                <w:color w:val="FFFFFF" w:themeColor="background1"/>
                                <w:sz w:val="24"/>
                              </w:rPr>
                            </w:pPr>
                            <w:hyperlink w:anchor="Signing_in" w:history="1">
                              <w:r w:rsidR="00C4666A" w:rsidRPr="005922E1">
                                <w:rPr>
                                  <w:rStyle w:val="Hyperlink"/>
                                  <w:color w:val="FFFFFF" w:themeColor="background1"/>
                                  <w:sz w:val="24"/>
                                  <w:u w:val="none"/>
                                </w:rPr>
                                <w:t>Signing into Skype for Business for the first time</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11E46EE4" id="Rectangle 7" o:spid="_x0000_s1028" style="position:absolute;margin-left:0;margin-top:3.05pt;width:133.2pt;height:1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" fillcolor="#008272" stroked="f" strokeweight="1pt">
                <v:textbox inset="10.8pt,7.2pt,10.8pt,7.2pt">
                  <w:txbxContent>
                    <w:p w14:paraId="67BF2E97" w14:textId="5491B5A8" w:rsidR="00566A2B" w:rsidRPr="005922E1" w:rsidRDefault="00061212" w:rsidP="00566A2B">
                      <w:pPr>
                        <w:rPr>
                          <w:color w:val="FFFFFF" w:themeColor="background1"/>
                          <w:sz w:val="24"/>
                        </w:rPr>
                      </w:pPr>
                      <w:hyperlink w:anchor="Signing_in" w:history="1">
                        <w:r w:rsidR="00C4666A" w:rsidRPr="005922E1">
                          <w:rPr>
                            <w:rStyle w:val="Hyperlink"/>
                            <w:color w:val="FFFFFF" w:themeColor="background1"/>
                            <w:sz w:val="24"/>
                            <w:u w:val="none"/>
                          </w:rPr>
                          <w:t>Signing into Skype for Business for the first time</w:t>
                        </w:r>
                      </w:hyperlink>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354A12FF" wp14:editId="75C7A20A">
                <wp:simplePos x="0" y="0"/>
                <wp:positionH relativeFrom="column">
                  <wp:posOffset>1778000</wp:posOffset>
                </wp:positionH>
                <wp:positionV relativeFrom="paragraph">
                  <wp:posOffset>38735</wp:posOffset>
                </wp:positionV>
                <wp:extent cx="1691640" cy="914400"/>
                <wp:effectExtent l="0" t="0" r="3810" b="0"/>
                <wp:wrapNone/>
                <wp:docPr id="8" name="Rectangle 8"/>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6A8F6" w14:textId="0899C9A1" w:rsidR="00566A2B" w:rsidRPr="005922E1" w:rsidRDefault="00061212" w:rsidP="00566A2B">
                            <w:pPr>
                              <w:rPr>
                                <w:color w:val="FFFFFF" w:themeColor="background1"/>
                                <w:sz w:val="24"/>
                              </w:rPr>
                            </w:pPr>
                            <w:hyperlink w:anchor="Joining_meetings" w:history="1">
                              <w:r w:rsidR="00C4666A" w:rsidRPr="005922E1">
                                <w:rPr>
                                  <w:rStyle w:val="Hyperlink"/>
                                  <w:color w:val="FFFFFF" w:themeColor="background1"/>
                                  <w:sz w:val="24"/>
                                  <w:u w:val="none"/>
                                </w:rPr>
                                <w:t>Joining meetings</w:t>
                              </w:r>
                            </w:hyperlink>
                          </w:p>
                          <w:p w14:paraId="253CBD09" w14:textId="77777777" w:rsidR="00566A2B" w:rsidRPr="005922E1" w:rsidRDefault="00566A2B" w:rsidP="00566A2B">
                            <w:pPr>
                              <w:jc w:val="center"/>
                              <w:rPr>
                                <w:color w:val="FFFFFF" w:themeColor="background1"/>
                              </w:rPr>
                            </w:pP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354A12FF" id="Rectangle 8" o:spid="_x0000_s1029" style="position:absolute;margin-left:140pt;margin-top:3.05pt;width:133.2pt;height:1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" fillcolor="#008272" stroked="f" strokeweight="1pt">
                <v:textbox inset="10.8pt,7.2pt,10.8pt,7.2pt">
                  <w:txbxContent>
                    <w:p w14:paraId="2A76A8F6" w14:textId="0899C9A1" w:rsidR="00566A2B" w:rsidRPr="005922E1" w:rsidRDefault="00061212" w:rsidP="00566A2B">
                      <w:pPr>
                        <w:rPr>
                          <w:color w:val="FFFFFF" w:themeColor="background1"/>
                          <w:sz w:val="24"/>
                        </w:rPr>
                      </w:pPr>
                      <w:hyperlink w:anchor="Joining_meetings" w:history="1">
                        <w:r w:rsidR="00C4666A" w:rsidRPr="005922E1">
                          <w:rPr>
                            <w:rStyle w:val="Hyperlink"/>
                            <w:color w:val="FFFFFF" w:themeColor="background1"/>
                            <w:sz w:val="24"/>
                            <w:u w:val="none"/>
                          </w:rPr>
                          <w:t>Joining meetings</w:t>
                        </w:r>
                      </w:hyperlink>
                    </w:p>
                    <w:p w14:paraId="253CBD09" w14:textId="77777777" w:rsidR="00566A2B" w:rsidRPr="005922E1" w:rsidRDefault="00566A2B" w:rsidP="00566A2B">
                      <w:pPr>
                        <w:jc w:val="center"/>
                        <w:rPr>
                          <w:color w:val="FFFFFF" w:themeColor="background1"/>
                        </w:rP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06A05EEF" wp14:editId="5166AFB2">
                <wp:simplePos x="0" y="0"/>
                <wp:positionH relativeFrom="column">
                  <wp:posOffset>3568700</wp:posOffset>
                </wp:positionH>
                <wp:positionV relativeFrom="paragraph">
                  <wp:posOffset>38735</wp:posOffset>
                </wp:positionV>
                <wp:extent cx="1691640" cy="914400"/>
                <wp:effectExtent l="0" t="0" r="3810" b="0"/>
                <wp:wrapNone/>
                <wp:docPr id="10" name="Rectangle 10"/>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41CFA9" w14:textId="7BAFF52E" w:rsidR="00566A2B" w:rsidRPr="005922E1" w:rsidRDefault="005922E1" w:rsidP="00C219E7">
                            <w:pPr>
                              <w:shd w:val="clear" w:color="auto" w:fill="008272"/>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"Updating_availability" </w:instrText>
                            </w:r>
                            <w:r w:rsidRPr="005922E1">
                              <w:rPr>
                                <w:color w:val="FFFFFF" w:themeColor="background1"/>
                                <w:sz w:val="24"/>
                              </w:rPr>
                              <w:fldChar w:fldCharType="separate"/>
                            </w:r>
                            <w:r w:rsidR="00C4666A" w:rsidRPr="005922E1">
                              <w:rPr>
                                <w:rStyle w:val="Hyperlink"/>
                                <w:color w:val="FFFFFF" w:themeColor="background1"/>
                                <w:sz w:val="24"/>
                                <w:u w:val="none"/>
                              </w:rPr>
                              <w:t>Updating availability status</w:t>
                            </w:r>
                          </w:p>
                          <w:p w14:paraId="3AC849C1" w14:textId="3358343B" w:rsidR="00566A2B" w:rsidRPr="005922E1" w:rsidRDefault="005922E1" w:rsidP="00566A2B">
                            <w:pPr>
                              <w:jc w:val="center"/>
                              <w:rPr>
                                <w:color w:val="FFFFFF" w:themeColor="background1"/>
                              </w:rPr>
                            </w:pPr>
                            <w:r w:rsidRPr="005922E1">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06A05EEF" id="Rectangle 10" o:spid="_x0000_s1030" style="position:absolute;margin-left:281pt;margin-top:3.05pt;width:133.2pt;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" fillcolor="#008272" stroked="f" strokeweight="1pt">
                <v:textbox inset="10.8pt,7.2pt,10.8pt,7.2pt">
                  <w:txbxContent>
                    <w:p w14:paraId="1F41CFA9" w14:textId="7BAFF52E" w:rsidR="00566A2B" w:rsidRPr="005922E1" w:rsidRDefault="005922E1" w:rsidP="00C219E7">
                      <w:pPr>
                        <w:shd w:val="clear" w:color="auto" w:fill="008272"/>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"Updating_availability" </w:instrText>
                      </w:r>
                      <w:r w:rsidRPr="005922E1">
                        <w:rPr>
                          <w:color w:val="FFFFFF" w:themeColor="background1"/>
                          <w:sz w:val="24"/>
                        </w:rPr>
                        <w:fldChar w:fldCharType="separate"/>
                      </w:r>
                      <w:r w:rsidR="00C4666A" w:rsidRPr="005922E1">
                        <w:rPr>
                          <w:rStyle w:val="Hyperlink"/>
                          <w:color w:val="FFFFFF" w:themeColor="background1"/>
                          <w:sz w:val="24"/>
                          <w:u w:val="none"/>
                        </w:rPr>
                        <w:t>Updating availability status</w:t>
                      </w:r>
                    </w:p>
                    <w:p w14:paraId="3AC849C1" w14:textId="3358343B" w:rsidR="00566A2B" w:rsidRPr="005922E1" w:rsidRDefault="005922E1" w:rsidP="00566A2B">
                      <w:pPr>
                        <w:jc w:val="center"/>
                        <w:rPr>
                          <w:color w:val="FFFFFF" w:themeColor="background1"/>
                        </w:rPr>
                      </w:pPr>
                      <w:r w:rsidRPr="005922E1">
                        <w:rPr>
                          <w:color w:val="FFFFFF" w:themeColor="background1"/>
                          <w:sz w:val="24"/>
                        </w:rPr>
                        <w:fldChar w:fldCharType="end"/>
                      </w:r>
                    </w:p>
                  </w:txbxContent>
                </v:textbox>
              </v:rect>
            </w:pict>
          </mc:Fallback>
        </mc:AlternateContent>
      </w:r>
    </w:p>
    <w:p w14:paraId="599D6552" w14:textId="77777777" w:rsidR="00A26A9A" w:rsidRPr="00C219E7" w:rsidRDefault="00566A2B">
      <w:pPr>
        <w:spacing w:after="0"/>
      </w:pPr>
      <w:r>
        <w:rPr>
          <w:noProof/>
        </w:rPr>
        <mc:AlternateContent>
          <mc:Choice Requires="wps">
            <w:drawing>
              <wp:anchor distT="0" distB="0" distL="114300" distR="114300" simplePos="0" relativeHeight="251671552" behindDoc="0" locked="0" layoutInCell="1" allowOverlap="1" wp14:anchorId="6B6F1455" wp14:editId="1F6BE476">
                <wp:simplePos x="0" y="0"/>
                <wp:positionH relativeFrom="column">
                  <wp:posOffset>0</wp:posOffset>
                </wp:positionH>
                <wp:positionV relativeFrom="paragraph">
                  <wp:posOffset>748030</wp:posOffset>
                </wp:positionV>
                <wp:extent cx="1690823" cy="914400"/>
                <wp:effectExtent l="0" t="0" r="5080" b="0"/>
                <wp:wrapNone/>
                <wp:docPr id="16" name="Rectangle 16"/>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450C9" w14:textId="700AF673" w:rsidR="00566A2B" w:rsidRPr="005922E1" w:rsidRDefault="005922E1" w:rsidP="00566A2B">
                            <w:pPr>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"Managing_contacts" </w:instrText>
                            </w:r>
                            <w:r w:rsidRPr="005922E1">
                              <w:rPr>
                                <w:color w:val="FFFFFF" w:themeColor="background1"/>
                                <w:sz w:val="24"/>
                              </w:rPr>
                              <w:fldChar w:fldCharType="separate"/>
                            </w:r>
                            <w:r w:rsidR="00C4666A" w:rsidRPr="005922E1">
                              <w:rPr>
                                <w:rStyle w:val="Hyperlink"/>
                                <w:color w:val="FFFFFF" w:themeColor="background1"/>
                                <w:sz w:val="24"/>
                                <w:u w:val="none"/>
                              </w:rPr>
                              <w:t>Managing contacts</w:t>
                            </w:r>
                          </w:p>
                          <w:p w14:paraId="4B4BFFF1" w14:textId="1B941525" w:rsidR="00566A2B" w:rsidRPr="005922E1" w:rsidRDefault="005922E1" w:rsidP="00566A2B">
                            <w:pPr>
                              <w:jc w:val="center"/>
                              <w:rPr>
                                <w:color w:val="FFFFFF" w:themeColor="background1"/>
                              </w:rPr>
                            </w:pPr>
                            <w:r w:rsidRPr="005922E1">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6B6F1455" id="Rectangle 16" o:spid="_x0000_s1031" style="position:absolute;margin-left:0;margin-top:58.9pt;width:133.15pt;height:1in;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" fillcolor="#008272" stroked="f" strokeweight="1pt">
                <v:textbox inset="10.8pt,7.2pt,10.8pt,7.2pt">
                  <w:txbxContent>
                    <w:p w14:paraId="2A7450C9" w14:textId="700AF673" w:rsidR="00566A2B" w:rsidRPr="005922E1" w:rsidRDefault="005922E1" w:rsidP="00566A2B">
                      <w:pPr>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"Managing_contacts" </w:instrText>
                      </w:r>
                      <w:r w:rsidRPr="005922E1">
                        <w:rPr>
                          <w:color w:val="FFFFFF" w:themeColor="background1"/>
                          <w:sz w:val="24"/>
                        </w:rPr>
                        <w:fldChar w:fldCharType="separate"/>
                      </w:r>
                      <w:r w:rsidR="00C4666A" w:rsidRPr="005922E1">
                        <w:rPr>
                          <w:rStyle w:val="Hyperlink"/>
                          <w:color w:val="FFFFFF" w:themeColor="background1"/>
                          <w:sz w:val="24"/>
                          <w:u w:val="none"/>
                        </w:rPr>
                        <w:t>Managing contacts</w:t>
                      </w:r>
                    </w:p>
                    <w:p w14:paraId="4B4BFFF1" w14:textId="1B941525" w:rsidR="00566A2B" w:rsidRPr="005922E1" w:rsidRDefault="005922E1" w:rsidP="00566A2B">
                      <w:pPr>
                        <w:jc w:val="center"/>
                        <w:rPr>
                          <w:color w:val="FFFFFF" w:themeColor="background1"/>
                        </w:rPr>
                      </w:pPr>
                      <w:r w:rsidRPr="005922E1">
                        <w:rPr>
                          <w:color w:val="FFFFFF" w:themeColor="background1"/>
                          <w:sz w:val="24"/>
                        </w:rPr>
                        <w:fldChar w:fldCharType="end"/>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092845C8" wp14:editId="6909C4FF">
                <wp:simplePos x="0" y="0"/>
                <wp:positionH relativeFrom="column">
                  <wp:posOffset>1778000</wp:posOffset>
                </wp:positionH>
                <wp:positionV relativeFrom="paragraph">
                  <wp:posOffset>748030</wp:posOffset>
                </wp:positionV>
                <wp:extent cx="1690823" cy="914400"/>
                <wp:effectExtent l="0" t="0" r="5080" b="0"/>
                <wp:wrapNone/>
                <wp:docPr id="17" name="Rectangle 17"/>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AB49F" w14:textId="2BE5F8EA" w:rsidR="00566A2B" w:rsidRPr="005922E1" w:rsidRDefault="005922E1" w:rsidP="00566A2B">
                            <w:pPr>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"Having_conversations" </w:instrText>
                            </w:r>
                            <w:r w:rsidRPr="005922E1">
                              <w:rPr>
                                <w:color w:val="FFFFFF" w:themeColor="background1"/>
                                <w:sz w:val="24"/>
                              </w:rPr>
                              <w:fldChar w:fldCharType="separate"/>
                            </w:r>
                            <w:r w:rsidR="00C4666A" w:rsidRPr="005922E1">
                              <w:rPr>
                                <w:rStyle w:val="Hyperlink"/>
                                <w:color w:val="FFFFFF" w:themeColor="background1"/>
                                <w:sz w:val="24"/>
                                <w:u w:val="none"/>
                              </w:rPr>
                              <w:t>Having conversations</w:t>
                            </w:r>
                          </w:p>
                          <w:p w14:paraId="4A6FFFC4" w14:textId="61B0A1AB" w:rsidR="00566A2B" w:rsidRPr="005922E1" w:rsidRDefault="005922E1" w:rsidP="00566A2B">
                            <w:pPr>
                              <w:jc w:val="center"/>
                              <w:rPr>
                                <w:color w:val="FFFFFF" w:themeColor="background1"/>
                              </w:rPr>
                            </w:pPr>
                            <w:r w:rsidRPr="005922E1">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092845C8" id="Rectangle 17" o:spid="_x0000_s1032" style="position:absolute;margin-left:140pt;margin-top:58.9pt;width:133.15pt;height:1in;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" fillcolor="#008272" stroked="f" strokeweight="1pt">
                <v:textbox inset="10.8pt,7.2pt,10.8pt,7.2pt">
                  <w:txbxContent>
                    <w:p w14:paraId="3C7AB49F" w14:textId="2BE5F8EA" w:rsidR="00566A2B" w:rsidRPr="005922E1" w:rsidRDefault="005922E1" w:rsidP="00566A2B">
                      <w:pPr>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"Having_conversations" </w:instrText>
                      </w:r>
                      <w:r w:rsidRPr="005922E1">
                        <w:rPr>
                          <w:color w:val="FFFFFF" w:themeColor="background1"/>
                          <w:sz w:val="24"/>
                        </w:rPr>
                        <w:fldChar w:fldCharType="separate"/>
                      </w:r>
                      <w:r w:rsidR="00C4666A" w:rsidRPr="005922E1">
                        <w:rPr>
                          <w:rStyle w:val="Hyperlink"/>
                          <w:color w:val="FFFFFF" w:themeColor="background1"/>
                          <w:sz w:val="24"/>
                          <w:u w:val="none"/>
                        </w:rPr>
                        <w:t>Having conversations</w:t>
                      </w:r>
                    </w:p>
                    <w:p w14:paraId="4A6FFFC4" w14:textId="61B0A1AB" w:rsidR="00566A2B" w:rsidRPr="005922E1" w:rsidRDefault="005922E1" w:rsidP="00566A2B">
                      <w:pPr>
                        <w:jc w:val="center"/>
                        <w:rPr>
                          <w:color w:val="FFFFFF" w:themeColor="background1"/>
                        </w:rPr>
                      </w:pPr>
                      <w:r w:rsidRPr="005922E1">
                        <w:rPr>
                          <w:color w:val="FFFFFF" w:themeColor="background1"/>
                          <w:sz w:val="24"/>
                        </w:rPr>
                        <w:fldChar w:fldCharType="end"/>
                      </w: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36D76572" wp14:editId="005B9518">
                <wp:simplePos x="0" y="0"/>
                <wp:positionH relativeFrom="column">
                  <wp:posOffset>3568700</wp:posOffset>
                </wp:positionH>
                <wp:positionV relativeFrom="paragraph">
                  <wp:posOffset>748030</wp:posOffset>
                </wp:positionV>
                <wp:extent cx="1690823" cy="914400"/>
                <wp:effectExtent l="0" t="0" r="5080" b="0"/>
                <wp:wrapNone/>
                <wp:docPr id="18" name="Rectangle 18"/>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09ED0" w14:textId="2C59E8A4" w:rsidR="00566A2B" w:rsidRPr="005922E1" w:rsidRDefault="005922E1" w:rsidP="00566A2B">
                            <w:pPr>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"For_more_info" </w:instrText>
                            </w:r>
                            <w:r w:rsidRPr="005922E1">
                              <w:rPr>
                                <w:color w:val="FFFFFF" w:themeColor="background1"/>
                                <w:sz w:val="24"/>
                              </w:rPr>
                              <w:fldChar w:fldCharType="separate"/>
                            </w:r>
                            <w:r w:rsidR="00C4666A" w:rsidRPr="005922E1">
                              <w:rPr>
                                <w:rStyle w:val="Hyperlink"/>
                                <w:color w:val="FFFFFF" w:themeColor="background1"/>
                                <w:sz w:val="24"/>
                                <w:u w:val="none"/>
                              </w:rPr>
                              <w:t>For more information</w:t>
                            </w:r>
                          </w:p>
                          <w:p w14:paraId="0119535B" w14:textId="0AAED6DB" w:rsidR="00566A2B" w:rsidRPr="005922E1" w:rsidRDefault="005922E1" w:rsidP="00566A2B">
                            <w:pPr>
                              <w:jc w:val="center"/>
                              <w:rPr>
                                <w:color w:val="FFFFFF" w:themeColor="background1"/>
                              </w:rPr>
                            </w:pPr>
                            <w:r w:rsidRPr="005922E1">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36D76572" id="Rectangle 18" o:spid="_x0000_s1033" style="position:absolute;margin-left:281pt;margin-top:58.9pt;width:133.15pt;height:1in;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" fillcolor="#008272" stroked="f" strokeweight="1pt">
                <v:textbox inset="10.8pt,7.2pt,10.8pt,7.2pt">
                  <w:txbxContent>
                    <w:p w14:paraId="23409ED0" w14:textId="2C59E8A4" w:rsidR="00566A2B" w:rsidRPr="005922E1" w:rsidRDefault="005922E1" w:rsidP="00566A2B">
                      <w:pPr>
                        <w:rPr>
                          <w:rStyle w:val="Hyperlink"/>
                          <w:color w:val="FFFFFF" w:themeColor="background1"/>
                          <w:sz w:val="24"/>
                          <w:u w:val="none"/>
                        </w:rPr>
                      </w:pPr>
                      <w:r w:rsidRPr="005922E1">
                        <w:rPr>
                          <w:color w:val="FFFFFF" w:themeColor="background1"/>
                          <w:sz w:val="24"/>
                        </w:rPr>
                        <w:fldChar w:fldCharType="begin"/>
                      </w:r>
                      <w:r w:rsidRPr="005922E1">
                        <w:rPr>
                          <w:color w:val="FFFFFF" w:themeColor="background1"/>
                          <w:sz w:val="24"/>
                        </w:rPr>
                        <w:instrText xml:space="preserve"> HYPERLINK  \l "For_more_info" </w:instrText>
                      </w:r>
                      <w:r w:rsidRPr="005922E1">
                        <w:rPr>
                          <w:color w:val="FFFFFF" w:themeColor="background1"/>
                          <w:sz w:val="24"/>
                        </w:rPr>
                        <w:fldChar w:fldCharType="separate"/>
                      </w:r>
                      <w:r w:rsidR="00C4666A" w:rsidRPr="005922E1">
                        <w:rPr>
                          <w:rStyle w:val="Hyperlink"/>
                          <w:color w:val="FFFFFF" w:themeColor="background1"/>
                          <w:sz w:val="24"/>
                          <w:u w:val="none"/>
                        </w:rPr>
                        <w:t>For more information</w:t>
                      </w:r>
                    </w:p>
                    <w:p w14:paraId="0119535B" w14:textId="0AAED6DB" w:rsidR="00566A2B" w:rsidRPr="005922E1" w:rsidRDefault="005922E1" w:rsidP="00566A2B">
                      <w:pPr>
                        <w:jc w:val="center"/>
                        <w:rPr>
                          <w:color w:val="FFFFFF" w:themeColor="background1"/>
                        </w:rPr>
                      </w:pPr>
                      <w:r w:rsidRPr="005922E1">
                        <w:rPr>
                          <w:color w:val="FFFFFF" w:themeColor="background1"/>
                          <w:sz w:val="24"/>
                        </w:rPr>
                        <w:fldChar w:fldCharType="end"/>
                      </w:r>
                    </w:p>
                  </w:txbxContent>
                </v:textbox>
              </v:rect>
            </w:pict>
          </mc:Fallback>
        </mc:AlternateContent>
      </w:r>
      <w:r w:rsidR="00A26A9A">
        <w:br w:type="page"/>
      </w:r>
    </w:p>
    <w:p w14:paraId="5F285BDF" w14:textId="77777777" w:rsidR="00C4666A" w:rsidRPr="00644128" w:rsidRDefault="00C4666A" w:rsidP="00C4666A">
      <w:pPr>
        <w:pStyle w:val="Heading1"/>
      </w:pPr>
      <w:bookmarkStart w:id="0" w:name="Signing_in"/>
      <w:r w:rsidRPr="001E2533">
        <w:lastRenderedPageBreak/>
        <w:t xml:space="preserve">Signing into </w:t>
      </w:r>
      <w:bookmarkEnd w:id="0"/>
      <w:r w:rsidRPr="001E2533">
        <w:t>Skype for Business for the first time</w:t>
      </w:r>
    </w:p>
    <w:p w14:paraId="2A597293" w14:textId="39A814A8" w:rsidR="00C4666A" w:rsidRDefault="00C4666A" w:rsidP="00C4666A">
      <w:r>
        <w:t xml:space="preserve">Before you start Skype for Business, make sure your </w:t>
      </w:r>
      <w:r w:rsidR="00711C37">
        <w:t>device</w:t>
      </w:r>
      <w:r>
        <w:t xml:space="preserve"> is connected to the Internet through either your cellular data plan or a Wi-Fi network.</w:t>
      </w:r>
    </w:p>
    <w:p w14:paraId="448D2ED8" w14:textId="77777777" w:rsidR="00C4666A" w:rsidRDefault="00C4666A" w:rsidP="009E763E">
      <w:pPr>
        <w:pStyle w:val="Numbered"/>
      </w:pPr>
      <w:r w:rsidRPr="00184F3F">
        <w:t>Tap</w:t>
      </w:r>
      <w:r w:rsidRPr="27AB818A">
        <w:t xml:space="preserve"> the </w:t>
      </w:r>
      <w:r w:rsidRPr="00B37FA7">
        <w:rPr>
          <w:b/>
        </w:rPr>
        <w:t>Skype for Business</w:t>
      </w:r>
      <w:r>
        <w:t xml:space="preserve"> </w:t>
      </w:r>
      <w:r w:rsidRPr="27AB818A">
        <w:t xml:space="preserve">icon </w:t>
      </w:r>
      <w:r w:rsidRPr="009E763E">
        <w:rPr>
          <w:noProof/>
          <w:position w:val="-12"/>
        </w:rPr>
        <w:drawing>
          <wp:inline distT="0" distB="0" distL="0" distR="0" wp14:anchorId="14ED39A4" wp14:editId="4E81FB2A">
            <wp:extent cx="274320" cy="285293"/>
            <wp:effectExtent l="0" t="0" r="0" b="635"/>
            <wp:docPr id="1567131565" name="Picture 156713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182" cy="287229"/>
                    </a:xfrm>
                    <a:prstGeom prst="rect">
                      <a:avLst/>
                    </a:prstGeom>
                  </pic:spPr>
                </pic:pic>
              </a:graphicData>
            </a:graphic>
          </wp:inline>
        </w:drawing>
      </w:r>
      <w:r w:rsidRPr="27AB818A">
        <w:t xml:space="preserve"> to open the </w:t>
      </w:r>
      <w:r w:rsidRPr="001605F6">
        <w:t>app</w:t>
      </w:r>
      <w:r w:rsidRPr="27AB818A">
        <w:t xml:space="preserve">. </w:t>
      </w:r>
    </w:p>
    <w:p w14:paraId="446D1574" w14:textId="77777777" w:rsidR="00184F3F" w:rsidRDefault="00C4666A" w:rsidP="009E763E">
      <w:pPr>
        <w:pStyle w:val="Numbered"/>
      </w:pPr>
      <w:r w:rsidRPr="001605F6">
        <w:t xml:space="preserve">Enter your sign-in address (e.g., </w:t>
      </w:r>
      <w:r w:rsidRPr="00180A51">
        <w:rPr>
          <w:b/>
          <w:bCs/>
        </w:rPr>
        <w:t>alias@microsoft.com</w:t>
      </w:r>
      <w:r w:rsidRPr="001605F6">
        <w:t>) and password</w:t>
      </w:r>
      <w:r w:rsidRPr="00B37FA7">
        <w:t xml:space="preserve">, and then tap </w:t>
      </w:r>
      <w:r w:rsidRPr="00180A51">
        <w:rPr>
          <w:b/>
          <w:bCs/>
        </w:rPr>
        <w:t>Sign In</w:t>
      </w:r>
      <w:r w:rsidRPr="00B37FA7">
        <w:t>.</w:t>
      </w:r>
    </w:p>
    <w:p w14:paraId="774AEC35" w14:textId="16F7368C" w:rsidR="00C4666A" w:rsidRPr="001605F6" w:rsidRDefault="00C4666A" w:rsidP="009E763E">
      <w:pPr>
        <w:pStyle w:val="Numberedlistparagraph"/>
      </w:pPr>
      <w:r>
        <w:rPr>
          <w:noProof/>
        </w:rPr>
        <w:drawing>
          <wp:inline distT="0" distB="0" distL="0" distR="0" wp14:anchorId="1C5FE9E2" wp14:editId="7AC814CD">
            <wp:extent cx="1473301" cy="2646948"/>
            <wp:effectExtent l="19050" t="19050" r="12700" b="20320"/>
            <wp:docPr id="1567131566" name="Picture 156713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204" cy="2677316"/>
                    </a:xfrm>
                    <a:prstGeom prst="rect">
                      <a:avLst/>
                    </a:prstGeom>
                    <a:noFill/>
                    <a:ln w="12700">
                      <a:solidFill>
                        <a:schemeClr val="tx1"/>
                      </a:solidFill>
                    </a:ln>
                  </pic:spPr>
                </pic:pic>
              </a:graphicData>
            </a:graphic>
          </wp:inline>
        </w:drawing>
      </w:r>
    </w:p>
    <w:p w14:paraId="389666F0" w14:textId="24F44C43" w:rsidR="00184F3F" w:rsidRDefault="00C4666A" w:rsidP="009E763E">
      <w:pPr>
        <w:pStyle w:val="Numbered"/>
      </w:pPr>
      <w:r w:rsidRPr="1085B960">
        <w:t xml:space="preserve">Enter your </w:t>
      </w:r>
      <w:r w:rsidRPr="00184F3F">
        <w:t>mobile</w:t>
      </w:r>
      <w:r w:rsidRPr="1085B960">
        <w:t xml:space="preserve"> number with country and region codes (this should pre-populate any call</w:t>
      </w:r>
      <w:r w:rsidR="006E5916">
        <w:noBreakHyphen/>
      </w:r>
      <w:r w:rsidRPr="1085B960">
        <w:t>forwarding or simultaneous ring settings that are set</w:t>
      </w:r>
      <w:r>
        <w:t xml:space="preserve"> </w:t>
      </w:r>
      <w:r w:rsidRPr="1085B960">
        <w:t>up in Skype for Business for the desktop). If you</w:t>
      </w:r>
      <w:r>
        <w:t xml:space="preserve"> a</w:t>
      </w:r>
      <w:r w:rsidRPr="1085B960">
        <w:t xml:space="preserve">re an </w:t>
      </w:r>
      <w:r>
        <w:t>E</w:t>
      </w:r>
      <w:r w:rsidRPr="1085B960">
        <w:t xml:space="preserve">nterprise </w:t>
      </w:r>
      <w:r>
        <w:t>V</w:t>
      </w:r>
      <w:r w:rsidRPr="1085B960">
        <w:t>oice customer and Skype for Business can't use a Wi-Fi or cellular data network to make an audio or video call, you</w:t>
      </w:r>
      <w:r>
        <w:t xml:space="preserve"> will</w:t>
      </w:r>
      <w:r w:rsidRPr="1085B960">
        <w:t xml:space="preserve"> be called at this number and connected to the audio portion of the call.</w:t>
      </w:r>
    </w:p>
    <w:p w14:paraId="3C2A03EA" w14:textId="6BA385B7" w:rsidR="002333E1" w:rsidRDefault="002333E1" w:rsidP="009E763E">
      <w:pPr>
        <w:pStyle w:val="Numbered"/>
      </w:pPr>
      <w:r w:rsidRPr="00184F3F">
        <w:t>Tap</w:t>
      </w:r>
      <w:r w:rsidRPr="0B5D753B">
        <w:t xml:space="preserve"> </w:t>
      </w:r>
      <w:r w:rsidRPr="0B5D753B">
        <w:rPr>
          <w:b/>
          <w:bCs/>
        </w:rPr>
        <w:t>Done</w:t>
      </w:r>
      <w:r w:rsidRPr="0B5D753B">
        <w:t>.</w:t>
      </w:r>
      <w:r w:rsidRPr="00B37FA7">
        <w:t xml:space="preserve"> </w:t>
      </w:r>
    </w:p>
    <w:p w14:paraId="1054A1FF" w14:textId="6B794D89" w:rsidR="00C4666A" w:rsidRPr="00D12386" w:rsidRDefault="002333E1" w:rsidP="009E763E">
      <w:pPr>
        <w:pStyle w:val="Numberedlistparagraph"/>
      </w:pPr>
      <w:r>
        <w:rPr>
          <w:noProof/>
        </w:rPr>
        <mc:AlternateContent>
          <mc:Choice Requires="wps">
            <w:drawing>
              <wp:anchor distT="0" distB="0" distL="114300" distR="114300" simplePos="0" relativeHeight="251675648" behindDoc="0" locked="1" layoutInCell="1" allowOverlap="1" wp14:anchorId="75612A59" wp14:editId="32FD3A13">
                <wp:simplePos x="0" y="0"/>
                <wp:positionH relativeFrom="column">
                  <wp:posOffset>1387475</wp:posOffset>
                </wp:positionH>
                <wp:positionV relativeFrom="paragraph">
                  <wp:posOffset>169545</wp:posOffset>
                </wp:positionV>
                <wp:extent cx="365760" cy="237490"/>
                <wp:effectExtent l="19050" t="19050" r="15240" b="10160"/>
                <wp:wrapNone/>
                <wp:docPr id="13" name="Oval 13"/>
                <wp:cNvGraphicFramePr/>
                <a:graphic xmlns:a="http://schemas.openxmlformats.org/drawingml/2006/main">
                  <a:graphicData uri="http://schemas.microsoft.com/office/word/2010/wordprocessingShape">
                    <wps:wsp>
                      <wps:cNvSpPr/>
                      <wps:spPr>
                        <a:xfrm>
                          <a:off x="0" y="0"/>
                          <a:ext cx="365760" cy="23749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A16E5" id="Oval 13" o:spid="_x0000_s1026" style="position:absolute;margin-left:109.25pt;margin-top:13.35pt;width:28.8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" filled="f" strokecolor="red" strokeweight="2.25pt">
                <v:stroke joinstyle="miter"/>
                <w10:anchorlock/>
              </v:oval>
            </w:pict>
          </mc:Fallback>
        </mc:AlternateContent>
      </w:r>
      <w:r w:rsidR="00C4666A">
        <w:rPr>
          <w:noProof/>
        </w:rPr>
        <w:drawing>
          <wp:inline distT="0" distB="0" distL="0" distR="0" wp14:anchorId="5602AE1A" wp14:editId="78F1758F">
            <wp:extent cx="1469476" cy="2608447"/>
            <wp:effectExtent l="19050" t="19050" r="1651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9518" cy="2644023"/>
                    </a:xfrm>
                    <a:prstGeom prst="rect">
                      <a:avLst/>
                    </a:prstGeom>
                    <a:noFill/>
                    <a:ln w="12700">
                      <a:solidFill>
                        <a:schemeClr val="tx1"/>
                      </a:solidFill>
                    </a:ln>
                  </pic:spPr>
                </pic:pic>
              </a:graphicData>
            </a:graphic>
          </wp:inline>
        </w:drawing>
      </w:r>
    </w:p>
    <w:p w14:paraId="26B7EBA5" w14:textId="77777777" w:rsidR="00C4666A" w:rsidRDefault="00C4666A" w:rsidP="00C4666A">
      <w:pPr>
        <w:pStyle w:val="Heading1"/>
      </w:pPr>
      <w:bookmarkStart w:id="1" w:name="_Meetings"/>
      <w:bookmarkStart w:id="2" w:name="Joining_meetings"/>
      <w:bookmarkEnd w:id="1"/>
      <w:r>
        <w:lastRenderedPageBreak/>
        <w:t>Joining</w:t>
      </w:r>
      <w:bookmarkEnd w:id="2"/>
      <w:r>
        <w:t xml:space="preserve"> m</w:t>
      </w:r>
      <w:r w:rsidRPr="00817F0D">
        <w:t>eetings</w:t>
      </w:r>
    </w:p>
    <w:p w14:paraId="78D7E73D" w14:textId="77777777" w:rsidR="00C4666A" w:rsidRDefault="00C4666A" w:rsidP="00C4666A">
      <w:r>
        <w:t>There are several ways to join a Skype Meeting using Skype for Business for iOS. Once you join, you should be able to hear the meeting audio, see video of other participants, and view meeting content that is being shared. The default settings allow videos and presented content only when you have a Wi-Fi connection.</w:t>
      </w:r>
    </w:p>
    <w:p w14:paraId="0DCF083F" w14:textId="77777777" w:rsidR="00C4666A" w:rsidRPr="00860EE8" w:rsidRDefault="00C4666A" w:rsidP="00C4666A">
      <w:pPr>
        <w:pStyle w:val="Note"/>
        <w:ind w:left="0"/>
      </w:pPr>
      <w:r w:rsidRPr="00860EE8">
        <w:t>NOTE: You can also join a Skype Meeting without signing into Skype for Business or even having a Skype for Business account by using the link or toll-free number that was included in the meeting invitation.</w:t>
      </w:r>
    </w:p>
    <w:p w14:paraId="5A7C20BE" w14:textId="77777777" w:rsidR="00C4666A" w:rsidRDefault="00C4666A" w:rsidP="00C4666A">
      <w:pPr>
        <w:pStyle w:val="Heading2"/>
      </w:pPr>
      <w:r w:rsidRPr="007107A5">
        <w:t>Join</w:t>
      </w:r>
      <w:r>
        <w:t xml:space="preserve"> a Skype Meeting</w:t>
      </w:r>
    </w:p>
    <w:p w14:paraId="6C6410A6" w14:textId="44E81230" w:rsidR="00FE44EC" w:rsidRDefault="00C4666A" w:rsidP="002333E1">
      <w:pPr>
        <w:pStyle w:val="Numbered"/>
        <w:numPr>
          <w:ilvl w:val="0"/>
          <w:numId w:val="40"/>
        </w:numPr>
      </w:pPr>
      <w:r w:rsidRPr="001605F6">
        <w:t>On</w:t>
      </w:r>
      <w:r w:rsidRPr="00D12386">
        <w:t xml:space="preserve"> </w:t>
      </w:r>
      <w:r w:rsidRPr="00A52EC4">
        <w:t>the</w:t>
      </w:r>
      <w:r w:rsidRPr="00D12386">
        <w:t xml:space="preserve"> main screen, under </w:t>
      </w:r>
      <w:r w:rsidR="00FC0081">
        <w:rPr>
          <w:b/>
          <w:bCs/>
        </w:rPr>
        <w:t>U</w:t>
      </w:r>
      <w:r w:rsidRPr="00184F3F">
        <w:rPr>
          <w:b/>
          <w:bCs/>
        </w:rPr>
        <w:t>pcoming</w:t>
      </w:r>
      <w:r w:rsidR="00FC0081">
        <w:rPr>
          <w:b/>
          <w:bCs/>
        </w:rPr>
        <w:t xml:space="preserve"> meetings</w:t>
      </w:r>
      <w:r w:rsidRPr="00D12386">
        <w:t>, ta</w:t>
      </w:r>
      <w:r>
        <w:t>p the meeting you want to join. You can also view a list of upcoming meetings by tapping</w:t>
      </w:r>
      <w:r w:rsidRPr="00C922D7">
        <w:t xml:space="preserve"> </w:t>
      </w:r>
      <w:r w:rsidRPr="00184F3F">
        <w:rPr>
          <w:b/>
          <w:bCs/>
        </w:rPr>
        <w:t>Meeting</w:t>
      </w:r>
      <w:r w:rsidR="00415A03">
        <w:rPr>
          <w:b/>
          <w:bCs/>
        </w:rPr>
        <w:t>s</w:t>
      </w:r>
      <w:r w:rsidR="003C4CFC">
        <w:rPr>
          <w:b/>
          <w:bCs/>
        </w:rPr>
        <w:t xml:space="preserve"> </w:t>
      </w:r>
      <w:r w:rsidRPr="009E763E">
        <w:rPr>
          <w:b/>
          <w:bCs/>
          <w:noProof/>
          <w:position w:val="-12"/>
        </w:rPr>
        <w:drawing>
          <wp:inline distT="0" distB="0" distL="0" distR="0" wp14:anchorId="44F496B4" wp14:editId="66061111">
            <wp:extent cx="231290" cy="231290"/>
            <wp:effectExtent l="0" t="0" r="0" b="0"/>
            <wp:docPr id="1567131569" name="Picture 156713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900" cy="236900"/>
                    </a:xfrm>
                    <a:prstGeom prst="rect">
                      <a:avLst/>
                    </a:prstGeom>
                    <a:noFill/>
                    <a:ln>
                      <a:noFill/>
                    </a:ln>
                  </pic:spPr>
                </pic:pic>
              </a:graphicData>
            </a:graphic>
          </wp:inline>
        </w:drawing>
      </w:r>
      <w:r w:rsidRPr="0036E21F">
        <w:t xml:space="preserve"> </w:t>
      </w:r>
      <w:r>
        <w:t xml:space="preserve">at the top of the screen. </w:t>
      </w:r>
    </w:p>
    <w:p w14:paraId="6700FA47" w14:textId="09DEB1DE" w:rsidR="00C4666A" w:rsidRPr="0050232E" w:rsidRDefault="0017010D" w:rsidP="009E763E">
      <w:pPr>
        <w:pStyle w:val="Numberedlistparagraph"/>
      </w:pPr>
      <w:r>
        <w:rPr>
          <w:noProof/>
        </w:rPr>
        <mc:AlternateContent>
          <mc:Choice Requires="wps">
            <w:drawing>
              <wp:anchor distT="0" distB="0" distL="114300" distR="114300" simplePos="0" relativeHeight="251680768" behindDoc="0" locked="1" layoutInCell="1" allowOverlap="1" wp14:anchorId="563674AD" wp14:editId="6AE5DBDE">
                <wp:simplePos x="0" y="0"/>
                <wp:positionH relativeFrom="column">
                  <wp:posOffset>1617345</wp:posOffset>
                </wp:positionH>
                <wp:positionV relativeFrom="paragraph">
                  <wp:posOffset>239395</wp:posOffset>
                </wp:positionV>
                <wp:extent cx="484505" cy="365760"/>
                <wp:effectExtent l="19050" t="19050" r="10795" b="15240"/>
                <wp:wrapNone/>
                <wp:docPr id="9" name="Oval 9"/>
                <wp:cNvGraphicFramePr/>
                <a:graphic xmlns:a="http://schemas.openxmlformats.org/drawingml/2006/main">
                  <a:graphicData uri="http://schemas.microsoft.com/office/word/2010/wordprocessingShape">
                    <wps:wsp>
                      <wps:cNvSpPr/>
                      <wps:spPr>
                        <a:xfrm>
                          <a:off x="0" y="0"/>
                          <a:ext cx="484505" cy="365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C826E" id="Oval 9" o:spid="_x0000_s1026" style="position:absolute;margin-left:127.35pt;margin-top:18.85pt;width:38.15pt;height:2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" filled="f" strokecolor="red" strokeweight="2.25pt">
                <v:stroke joinstyle="miter"/>
                <w10:anchorlock/>
              </v:oval>
            </w:pict>
          </mc:Fallback>
        </mc:AlternateContent>
      </w:r>
      <w:r w:rsidR="00C23568" w:rsidRPr="00C23568">
        <w:rPr>
          <w:noProof/>
        </w:rPr>
        <w:t xml:space="preserve"> </w:t>
      </w:r>
      <w:r w:rsidR="001433F2">
        <w:rPr>
          <w:noProof/>
        </w:rPr>
        <w:drawing>
          <wp:inline distT="0" distB="0" distL="0" distR="0" wp14:anchorId="3F5A4247" wp14:editId="04AD7337">
            <wp:extent cx="2438399" cy="4331526"/>
            <wp:effectExtent l="25400" t="25400" r="2603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b.png"/>
                    <pic:cNvPicPr/>
                  </pic:nvPicPr>
                  <pic:blipFill>
                    <a:blip r:embed="rId16">
                      <a:extLst>
                        <a:ext uri="{28A0092B-C50C-407E-A947-70E740481C1C}">
                          <a14:useLocalDpi xmlns:a14="http://schemas.microsoft.com/office/drawing/2010/main" val="0"/>
                        </a:ext>
                      </a:extLst>
                    </a:blip>
                    <a:stretch>
                      <a:fillRect/>
                    </a:stretch>
                  </pic:blipFill>
                  <pic:spPr>
                    <a:xfrm>
                      <a:off x="0" y="0"/>
                      <a:ext cx="2438399" cy="4331526"/>
                    </a:xfrm>
                    <a:prstGeom prst="rect">
                      <a:avLst/>
                    </a:prstGeom>
                    <a:ln w="12700">
                      <a:solidFill>
                        <a:schemeClr val="tx1"/>
                      </a:solidFill>
                    </a:ln>
                  </pic:spPr>
                </pic:pic>
              </a:graphicData>
            </a:graphic>
          </wp:inline>
        </w:drawing>
      </w:r>
    </w:p>
    <w:p w14:paraId="2B8E6D28" w14:textId="77777777" w:rsidR="00C4666A" w:rsidRDefault="00C4666A" w:rsidP="00C4666A">
      <w:pPr>
        <w:spacing w:after="0"/>
        <w:rPr>
          <w:szCs w:val="18"/>
        </w:rPr>
      </w:pPr>
      <w:r>
        <w:br w:type="page"/>
      </w:r>
    </w:p>
    <w:p w14:paraId="11FE5892" w14:textId="18A27908" w:rsidR="00C4666A" w:rsidRDefault="00C4666A" w:rsidP="009E763E">
      <w:pPr>
        <w:pStyle w:val="Numbered"/>
      </w:pPr>
      <w:r>
        <w:lastRenderedPageBreak/>
        <w:t xml:space="preserve">On the </w:t>
      </w:r>
      <w:r w:rsidRPr="009E763E">
        <w:rPr>
          <w:b/>
        </w:rPr>
        <w:t>Meeting</w:t>
      </w:r>
      <w:r w:rsidR="00E97B47" w:rsidRPr="009E763E">
        <w:rPr>
          <w:b/>
        </w:rPr>
        <w:t>s</w:t>
      </w:r>
      <w:r>
        <w:t xml:space="preserve"> </w:t>
      </w:r>
      <w:r w:rsidRPr="00184F3F">
        <w:t>information</w:t>
      </w:r>
      <w:r>
        <w:t xml:space="preserve"> screen, tap </w:t>
      </w:r>
      <w:r w:rsidRPr="0074256F">
        <w:rPr>
          <w:b/>
        </w:rPr>
        <w:t xml:space="preserve">Join </w:t>
      </w:r>
      <w:r w:rsidR="00A30A8B">
        <w:rPr>
          <w:b/>
        </w:rPr>
        <w:t>m</w:t>
      </w:r>
      <w:r w:rsidRPr="0074256F">
        <w:rPr>
          <w:b/>
        </w:rPr>
        <w:t>eeting</w:t>
      </w:r>
      <w:r w:rsidR="00A30A8B">
        <w:rPr>
          <w:b/>
        </w:rPr>
        <w:t xml:space="preserve"> now</w:t>
      </w:r>
      <w:r>
        <w:t>.</w:t>
      </w:r>
    </w:p>
    <w:p w14:paraId="6598A5FD" w14:textId="2C09F3E3" w:rsidR="00C4666A" w:rsidRPr="0074256F" w:rsidRDefault="00C4666A" w:rsidP="009E763E">
      <w:pPr>
        <w:pStyle w:val="Numberedlistparagraph"/>
      </w:pPr>
      <w:r w:rsidRPr="009E763E">
        <w:rPr>
          <w:noProof/>
        </w:rPr>
        <w:drawing>
          <wp:inline distT="0" distB="0" distL="0" distR="0" wp14:anchorId="08018D69" wp14:editId="31444B1E">
            <wp:extent cx="2407486" cy="4280686"/>
            <wp:effectExtent l="19050" t="19050" r="12065"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990" cy="4365152"/>
                    </a:xfrm>
                    <a:prstGeom prst="rect">
                      <a:avLst/>
                    </a:prstGeom>
                    <a:noFill/>
                    <a:ln w="12700">
                      <a:solidFill>
                        <a:schemeClr val="tx1"/>
                      </a:solidFill>
                    </a:ln>
                  </pic:spPr>
                </pic:pic>
              </a:graphicData>
            </a:graphic>
          </wp:inline>
        </w:drawing>
      </w:r>
    </w:p>
    <w:p w14:paraId="7BC9DB14" w14:textId="77777777" w:rsidR="0017010D" w:rsidRDefault="0017010D">
      <w:pPr>
        <w:spacing w:after="0"/>
        <w:rPr>
          <w:i/>
          <w:color w:val="008272"/>
          <w:szCs w:val="18"/>
        </w:rPr>
      </w:pPr>
      <w:r>
        <w:br w:type="page"/>
      </w:r>
    </w:p>
    <w:p w14:paraId="2C24C9A8" w14:textId="2D0389CA" w:rsidR="00C4666A" w:rsidRDefault="00C4666A" w:rsidP="00C4666A">
      <w:pPr>
        <w:pStyle w:val="Note"/>
        <w:ind w:left="0"/>
      </w:pPr>
      <w:r>
        <w:lastRenderedPageBreak/>
        <w:t>NOTE</w:t>
      </w:r>
      <w:r w:rsidRPr="00860EE8">
        <w:t xml:space="preserve">: </w:t>
      </w:r>
      <w:r w:rsidRPr="001605F6">
        <w:t>Meetings can also</w:t>
      </w:r>
      <w:r w:rsidRPr="0036E21F">
        <w:t xml:space="preserve"> </w:t>
      </w:r>
      <w:r w:rsidRPr="001605F6">
        <w:t>be joined by using Quick Join</w:t>
      </w:r>
      <w:r w:rsidRPr="009E763E">
        <w:rPr>
          <w:noProof/>
          <w:position w:val="-12"/>
        </w:rPr>
        <w:drawing>
          <wp:inline distT="0" distB="0" distL="0" distR="0" wp14:anchorId="4BD9A93D" wp14:editId="68C68EA1">
            <wp:extent cx="320682" cy="258771"/>
            <wp:effectExtent l="0" t="0" r="3175" b="8255"/>
            <wp:docPr id="1704748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25676" cy="262801"/>
                    </a:xfrm>
                    <a:prstGeom prst="rect">
                      <a:avLst/>
                    </a:prstGeom>
                  </pic:spPr>
                </pic:pic>
              </a:graphicData>
            </a:graphic>
          </wp:inline>
        </w:drawing>
      </w:r>
      <w:r w:rsidRPr="001605F6">
        <w:t xml:space="preserve">next to a listed meeting. </w:t>
      </w:r>
      <w:r>
        <w:t>The Q</w:t>
      </w:r>
      <w:r w:rsidRPr="001605F6">
        <w:t>uick Join icon</w:t>
      </w:r>
      <w:r w:rsidRPr="00B37FA7">
        <w:t xml:space="preserve"> is not currently available on iPad</w:t>
      </w:r>
      <w:r w:rsidRPr="0036E21F">
        <w:t>.</w:t>
      </w:r>
    </w:p>
    <w:p w14:paraId="147B30D6" w14:textId="73590DF3" w:rsidR="0017010D" w:rsidRPr="00EA3668" w:rsidRDefault="0017010D" w:rsidP="00EA3668">
      <w:r>
        <w:rPr>
          <w:noProof/>
        </w:rPr>
        <mc:AlternateContent>
          <mc:Choice Requires="wps">
            <w:drawing>
              <wp:anchor distT="0" distB="0" distL="114300" distR="114300" simplePos="0" relativeHeight="251679744" behindDoc="0" locked="1" layoutInCell="1" allowOverlap="1" wp14:anchorId="184BE480" wp14:editId="150254F1">
                <wp:simplePos x="0" y="0"/>
                <wp:positionH relativeFrom="column">
                  <wp:posOffset>1879600</wp:posOffset>
                </wp:positionH>
                <wp:positionV relativeFrom="paragraph">
                  <wp:posOffset>946150</wp:posOffset>
                </wp:positionV>
                <wp:extent cx="527050" cy="311150"/>
                <wp:effectExtent l="19050" t="19050" r="25400" b="12700"/>
                <wp:wrapNone/>
                <wp:docPr id="6" name="Oval 6"/>
                <wp:cNvGraphicFramePr/>
                <a:graphic xmlns:a="http://schemas.openxmlformats.org/drawingml/2006/main">
                  <a:graphicData uri="http://schemas.microsoft.com/office/word/2010/wordprocessingShape">
                    <wps:wsp>
                      <wps:cNvSpPr/>
                      <wps:spPr>
                        <a:xfrm>
                          <a:off x="0" y="0"/>
                          <a:ext cx="527050" cy="3111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AB335" id="Oval 6" o:spid="_x0000_s1026" style="position:absolute;margin-left:148pt;margin-top:74.5pt;width:41.5pt;height: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" filled="f" strokecolor="red" strokeweight="2.25pt">
                <v:stroke joinstyle="miter"/>
                <w10:anchorlock/>
              </v:oval>
            </w:pict>
          </mc:Fallback>
        </mc:AlternateContent>
      </w:r>
      <w:r w:rsidR="001433F2">
        <w:rPr>
          <w:noProof/>
        </w:rPr>
        <w:drawing>
          <wp:inline distT="0" distB="0" distL="0" distR="0" wp14:anchorId="3A79213C" wp14:editId="53FCBB4F">
            <wp:extent cx="2257825" cy="4010758"/>
            <wp:effectExtent l="25400" t="25400" r="2857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b.png"/>
                    <pic:cNvPicPr/>
                  </pic:nvPicPr>
                  <pic:blipFill>
                    <a:blip r:embed="rId16">
                      <a:extLst>
                        <a:ext uri="{28A0092B-C50C-407E-A947-70E740481C1C}">
                          <a14:useLocalDpi xmlns:a14="http://schemas.microsoft.com/office/drawing/2010/main" val="0"/>
                        </a:ext>
                      </a:extLst>
                    </a:blip>
                    <a:stretch>
                      <a:fillRect/>
                    </a:stretch>
                  </pic:blipFill>
                  <pic:spPr>
                    <a:xfrm>
                      <a:off x="0" y="0"/>
                      <a:ext cx="2257825" cy="4010758"/>
                    </a:xfrm>
                    <a:prstGeom prst="rect">
                      <a:avLst/>
                    </a:prstGeom>
                    <a:ln w="12700">
                      <a:solidFill>
                        <a:schemeClr val="tx1"/>
                      </a:solidFill>
                    </a:ln>
                  </pic:spPr>
                </pic:pic>
              </a:graphicData>
            </a:graphic>
          </wp:inline>
        </w:drawing>
      </w:r>
    </w:p>
    <w:p w14:paraId="1A58F758" w14:textId="77777777" w:rsidR="00C4666A" w:rsidRPr="00D94823" w:rsidRDefault="00C4666A" w:rsidP="00C4666A">
      <w:r w:rsidRPr="00D94823">
        <w:t>Depending on how you set your VoIP call options, one of the following happens:</w:t>
      </w:r>
    </w:p>
    <w:p w14:paraId="62159F1E" w14:textId="77777777" w:rsidR="00C4666A" w:rsidRPr="00B37FA7" w:rsidRDefault="00C4666A" w:rsidP="00C4666A">
      <w:pPr>
        <w:pStyle w:val="Bullet1"/>
      </w:pPr>
      <w:r w:rsidRPr="00D94823">
        <w:t>You</w:t>
      </w:r>
      <w:r>
        <w:t xml:space="preserve"> wi</w:t>
      </w:r>
      <w:r w:rsidRPr="00D94823">
        <w:t>ll be connected to audio or video using VoIP either by using Wi-Fi (if you</w:t>
      </w:r>
      <w:r>
        <w:t xml:space="preserve"> a</w:t>
      </w:r>
      <w:r w:rsidRPr="00D94823">
        <w:t>re connected to a Wi-Fi network), or your cellular data plan. Regular data usage charges will appl</w:t>
      </w:r>
      <w:r w:rsidRPr="00B37FA7">
        <w:t xml:space="preserve">y. </w:t>
      </w:r>
    </w:p>
    <w:p w14:paraId="72862BEB" w14:textId="4FF8B384" w:rsidR="00C4666A" w:rsidRPr="00D12386" w:rsidRDefault="00C4666A" w:rsidP="00C4666A">
      <w:pPr>
        <w:pStyle w:val="Bullet1"/>
      </w:pPr>
      <w:r w:rsidRPr="00D12386">
        <w:t xml:space="preserve">Or, Skype for Business calls you on your </w:t>
      </w:r>
      <w:r w:rsidR="00711C37">
        <w:t>device</w:t>
      </w:r>
      <w:r w:rsidRPr="00D12386">
        <w:t xml:space="preserve"> and you will accept the Skype for Business call to join the meeting. This happens only when the voice and video call options (on the Skype for Business Options page) are set to </w:t>
      </w:r>
      <w:r w:rsidRPr="00180A51">
        <w:rPr>
          <w:b/>
          <w:bCs/>
        </w:rPr>
        <w:t>ON</w:t>
      </w:r>
      <w:r w:rsidRPr="00D12386">
        <w:t xml:space="preserve"> and your device isn’t connected to a Wi-Fi network. </w:t>
      </w:r>
    </w:p>
    <w:p w14:paraId="204FD766" w14:textId="77777777" w:rsidR="00C4666A" w:rsidRPr="00683FC9" w:rsidRDefault="00C4666A" w:rsidP="00C4666A">
      <w:pPr>
        <w:pStyle w:val="Heading2"/>
      </w:pPr>
      <w:r w:rsidRPr="00683FC9">
        <w:t>Waiting in the meeting lobby</w:t>
      </w:r>
    </w:p>
    <w:p w14:paraId="320735CD" w14:textId="77777777" w:rsidR="00C4666A" w:rsidRPr="00683FC9" w:rsidRDefault="00C4666A" w:rsidP="00C4666A">
      <w:r w:rsidRPr="00683FC9">
        <w:t xml:space="preserve">The meeting lobby is an online waiting area. The meeting leader can control access to the meeting or admit someone who doesn’t have the correct meeting credentials. If the meeting leader has enabled the meeting lobby, you will need to wait until the meeting leader admits you to the meeting. </w:t>
      </w:r>
    </w:p>
    <w:p w14:paraId="59A7D9D4" w14:textId="77777777" w:rsidR="00C4666A" w:rsidRPr="00184F3F" w:rsidRDefault="00C4666A" w:rsidP="00184F3F">
      <w:pPr>
        <w:pStyle w:val="Note"/>
        <w:ind w:left="0"/>
      </w:pPr>
      <w:r w:rsidRPr="00184F3F">
        <w:t xml:space="preserve">NOTE: </w:t>
      </w:r>
      <w:r w:rsidRPr="009E763E">
        <w:t>While you are waiting in the meeting lobby, don’t move to another app. Your request to join the meeting will be cancelled if you leave</w:t>
      </w:r>
      <w:r w:rsidRPr="00184F3F">
        <w:t>.</w:t>
      </w:r>
    </w:p>
    <w:p w14:paraId="067D9E64" w14:textId="77777777" w:rsidR="00A52EC4" w:rsidRDefault="00C4666A" w:rsidP="00C4666A">
      <w:pPr>
        <w:pStyle w:val="Heading2"/>
      </w:pPr>
      <w:r w:rsidRPr="00683FC9">
        <w:lastRenderedPageBreak/>
        <w:t>What you can do in a Skype Meeting</w:t>
      </w:r>
    </w:p>
    <w:p w14:paraId="175C8A7C" w14:textId="3313F4F3" w:rsidR="00C4666A" w:rsidRPr="005E1013" w:rsidRDefault="00C4666A" w:rsidP="009E763E">
      <w:r>
        <w:rPr>
          <w:noProof/>
        </w:rPr>
        <w:drawing>
          <wp:inline distT="0" distB="0" distL="0" distR="0" wp14:anchorId="0CE4631D" wp14:editId="4F7AD06C">
            <wp:extent cx="2271562" cy="4039003"/>
            <wp:effectExtent l="19050" t="19050" r="1460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3272" cy="4095386"/>
                    </a:xfrm>
                    <a:prstGeom prst="rect">
                      <a:avLst/>
                    </a:prstGeom>
                    <a:noFill/>
                    <a:ln w="12700">
                      <a:solidFill>
                        <a:schemeClr val="tx1"/>
                      </a:solidFill>
                    </a:ln>
                  </pic:spPr>
                </pic:pic>
              </a:graphicData>
            </a:graphic>
          </wp:inline>
        </w:drawing>
      </w:r>
    </w:p>
    <w:p w14:paraId="5439832C" w14:textId="6AA4731D" w:rsidR="00C4666A" w:rsidRPr="00683FC9" w:rsidRDefault="00C4666A" w:rsidP="00C4666A">
      <w:pPr>
        <w:pStyle w:val="Bullet1"/>
      </w:pPr>
      <w:r w:rsidRPr="00A57BA1">
        <w:t>Use</w:t>
      </w:r>
      <w:r w:rsidRPr="00595D85">
        <w:rPr>
          <w:b/>
          <w:bCs/>
        </w:rPr>
        <w:t xml:space="preserve"> </w:t>
      </w:r>
      <w:r w:rsidRPr="00683FC9">
        <w:rPr>
          <w:b/>
          <w:bCs/>
        </w:rPr>
        <w:t>Video</w:t>
      </w:r>
      <w:r>
        <w:rPr>
          <w:noProof/>
        </w:rPr>
        <w:t xml:space="preserve"> </w:t>
      </w:r>
      <w:r w:rsidRPr="009E763E">
        <w:rPr>
          <w:noProof/>
          <w:position w:val="-12"/>
        </w:rPr>
        <w:drawing>
          <wp:inline distT="0" distB="0" distL="0" distR="0" wp14:anchorId="13918331" wp14:editId="72E7D86C">
            <wp:extent cx="344244" cy="344244"/>
            <wp:effectExtent l="0" t="0" r="0" b="0"/>
            <wp:docPr id="1567131572" name="Picture 156713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084" cy="357084"/>
                    </a:xfrm>
                    <a:prstGeom prst="rect">
                      <a:avLst/>
                    </a:prstGeom>
                    <a:noFill/>
                    <a:ln>
                      <a:noFill/>
                    </a:ln>
                  </pic:spPr>
                </pic:pic>
              </a:graphicData>
            </a:graphic>
          </wp:inline>
        </w:drawing>
      </w:r>
      <w:r>
        <w:rPr>
          <w:noProof/>
        </w:rPr>
        <w:t xml:space="preserve"> </w:t>
      </w:r>
      <w:r w:rsidRPr="00683FC9">
        <w:t xml:space="preserve">to start your </w:t>
      </w:r>
      <w:r w:rsidR="008119F3">
        <w:t>camera</w:t>
      </w:r>
      <w:r w:rsidRPr="19187CD5">
        <w:t>.</w:t>
      </w:r>
    </w:p>
    <w:p w14:paraId="3D6A1DCE" w14:textId="45BDE8DE" w:rsidR="00C4666A" w:rsidRPr="00683FC9" w:rsidRDefault="00C4666A" w:rsidP="00C4666A">
      <w:pPr>
        <w:pStyle w:val="Bullet1"/>
      </w:pPr>
      <w:r w:rsidRPr="00A57BA1">
        <w:t xml:space="preserve">Use </w:t>
      </w:r>
      <w:r w:rsidRPr="00206DC1">
        <w:rPr>
          <w:b/>
          <w:bCs/>
        </w:rPr>
        <w:t>Mute</w:t>
      </w:r>
      <w:r w:rsidR="00E97B47">
        <w:rPr>
          <w:b/>
          <w:bCs/>
        </w:rPr>
        <w:t xml:space="preserve"> </w:t>
      </w:r>
      <w:r w:rsidRPr="009E763E">
        <w:rPr>
          <w:noProof/>
          <w:position w:val="-12"/>
        </w:rPr>
        <w:drawing>
          <wp:inline distT="0" distB="0" distL="0" distR="0" wp14:anchorId="764B292E" wp14:editId="6466C64D">
            <wp:extent cx="344245" cy="344245"/>
            <wp:effectExtent l="0" t="0" r="0" b="0"/>
            <wp:docPr id="1567131571" name="Picture 156713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283" cy="366283"/>
                    </a:xfrm>
                    <a:prstGeom prst="rect">
                      <a:avLst/>
                    </a:prstGeom>
                    <a:noFill/>
                    <a:ln>
                      <a:noFill/>
                    </a:ln>
                  </pic:spPr>
                </pic:pic>
              </a:graphicData>
            </a:graphic>
          </wp:inline>
        </w:drawing>
      </w:r>
      <w:r w:rsidRPr="00683FC9">
        <w:t xml:space="preserve">to mute and unmute </w:t>
      </w:r>
      <w:r w:rsidR="00E97B47">
        <w:t>your microphone</w:t>
      </w:r>
      <w:r w:rsidRPr="0470ACDF">
        <w:t>.</w:t>
      </w:r>
    </w:p>
    <w:p w14:paraId="2B06341D" w14:textId="130BAECA" w:rsidR="00C4666A" w:rsidRDefault="00C4666A" w:rsidP="00C4666A">
      <w:pPr>
        <w:pStyle w:val="Bullet1"/>
      </w:pPr>
      <w:r w:rsidRPr="00A57BA1">
        <w:t xml:space="preserve">Use </w:t>
      </w:r>
      <w:r w:rsidRPr="00683FC9">
        <w:rPr>
          <w:b/>
          <w:bCs/>
        </w:rPr>
        <w:t>Speaker</w:t>
      </w:r>
      <w:r w:rsidR="00E97B47">
        <w:rPr>
          <w:b/>
          <w:bCs/>
        </w:rPr>
        <w:t xml:space="preserve"> </w:t>
      </w:r>
      <w:r w:rsidRPr="009E763E">
        <w:rPr>
          <w:noProof/>
          <w:position w:val="-12"/>
        </w:rPr>
        <w:drawing>
          <wp:inline distT="0" distB="0" distL="0" distR="0" wp14:anchorId="5BA39B14" wp14:editId="711B8572">
            <wp:extent cx="322729" cy="324997"/>
            <wp:effectExtent l="0" t="0" r="1270" b="0"/>
            <wp:docPr id="1567131570" name="Picture 156713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324" cy="343723"/>
                    </a:xfrm>
                    <a:prstGeom prst="rect">
                      <a:avLst/>
                    </a:prstGeom>
                    <a:noFill/>
                    <a:ln>
                      <a:noFill/>
                    </a:ln>
                  </pic:spPr>
                </pic:pic>
              </a:graphicData>
            </a:graphic>
          </wp:inline>
        </w:drawing>
      </w:r>
      <w:r>
        <w:rPr>
          <w:noProof/>
        </w:rPr>
        <w:t xml:space="preserve"> </w:t>
      </w:r>
      <w:r w:rsidRPr="00683FC9">
        <w:t xml:space="preserve">to turn the </w:t>
      </w:r>
      <w:r w:rsidR="00711C37">
        <w:t>device</w:t>
      </w:r>
      <w:r w:rsidR="00E97B47">
        <w:t xml:space="preserve">’s </w:t>
      </w:r>
      <w:r w:rsidRPr="00683FC9">
        <w:t>speaker on and off</w:t>
      </w:r>
      <w:r w:rsidRPr="0470ACDF">
        <w:t>.</w:t>
      </w:r>
    </w:p>
    <w:p w14:paraId="280A12EE" w14:textId="4C603A43" w:rsidR="00C4666A" w:rsidRPr="00683FC9" w:rsidRDefault="00C4666A" w:rsidP="00C4666A">
      <w:pPr>
        <w:pStyle w:val="Bullet1"/>
      </w:pPr>
      <w:r w:rsidRPr="00C933E9">
        <w:rPr>
          <w:bCs/>
        </w:rPr>
        <w:t>Use</w:t>
      </w:r>
      <w:r w:rsidRPr="00C933E9">
        <w:rPr>
          <w:b/>
          <w:bCs/>
        </w:rPr>
        <w:t xml:space="preserve"> Add</w:t>
      </w:r>
      <w:r w:rsidR="00E97B47">
        <w:rPr>
          <w:b/>
          <w:bCs/>
        </w:rPr>
        <w:t xml:space="preserve"> </w:t>
      </w:r>
      <w:r w:rsidRPr="009E763E">
        <w:rPr>
          <w:b/>
          <w:bCs/>
          <w:noProof/>
          <w:position w:val="-12"/>
        </w:rPr>
        <w:drawing>
          <wp:inline distT="0" distB="0" distL="0" distR="0" wp14:anchorId="2F9E1AEF" wp14:editId="677BD588">
            <wp:extent cx="306593" cy="306593"/>
            <wp:effectExtent l="0" t="0" r="0" b="0"/>
            <wp:docPr id="1567131575" name="Picture 156713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837" cy="325837"/>
                    </a:xfrm>
                    <a:prstGeom prst="rect">
                      <a:avLst/>
                    </a:prstGeom>
                    <a:noFill/>
                    <a:ln>
                      <a:noFill/>
                    </a:ln>
                  </pic:spPr>
                </pic:pic>
              </a:graphicData>
            </a:graphic>
          </wp:inline>
        </w:drawing>
      </w:r>
      <w:r w:rsidRPr="00683FC9">
        <w:t xml:space="preserve"> to add new </w:t>
      </w:r>
      <w:r w:rsidR="00E97B47">
        <w:t>participants</w:t>
      </w:r>
      <w:r w:rsidR="00E97B47" w:rsidRPr="00683FC9">
        <w:t xml:space="preserve"> </w:t>
      </w:r>
      <w:r w:rsidRPr="00683FC9">
        <w:t xml:space="preserve">to the </w:t>
      </w:r>
      <w:r w:rsidR="00945690">
        <w:t>meeting</w:t>
      </w:r>
      <w:r w:rsidRPr="19187CD5">
        <w:t>.</w:t>
      </w:r>
    </w:p>
    <w:p w14:paraId="2584F87F" w14:textId="4EC98F6E" w:rsidR="00C4666A" w:rsidRDefault="00C4666A" w:rsidP="00C4666A">
      <w:pPr>
        <w:pStyle w:val="Bullet1"/>
      </w:pPr>
      <w:r>
        <w:t xml:space="preserve">Use </w:t>
      </w:r>
      <w:r w:rsidRPr="00C933E9">
        <w:rPr>
          <w:b/>
        </w:rPr>
        <w:t>Dialer</w:t>
      </w:r>
      <w:r w:rsidR="00E97B47">
        <w:rPr>
          <w:b/>
        </w:rPr>
        <w:t xml:space="preserve"> </w:t>
      </w:r>
      <w:r w:rsidRPr="009E763E">
        <w:rPr>
          <w:noProof/>
          <w:position w:val="-12"/>
        </w:rPr>
        <w:drawing>
          <wp:inline distT="0" distB="0" distL="0" distR="0" wp14:anchorId="355C2ED7" wp14:editId="0419F080">
            <wp:extent cx="306593" cy="306593"/>
            <wp:effectExtent l="0" t="0" r="0" b="0"/>
            <wp:docPr id="1567131577" name="Picture 156713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596" cy="326596"/>
                    </a:xfrm>
                    <a:prstGeom prst="rect">
                      <a:avLst/>
                    </a:prstGeom>
                    <a:noFill/>
                    <a:ln>
                      <a:noFill/>
                    </a:ln>
                  </pic:spPr>
                </pic:pic>
              </a:graphicData>
            </a:graphic>
          </wp:inline>
        </w:drawing>
      </w:r>
      <w:r w:rsidR="00144FDA">
        <w:rPr>
          <w:b/>
        </w:rPr>
        <w:t xml:space="preserve"> </w:t>
      </w:r>
      <w:r w:rsidRPr="00C933E9">
        <w:t>to call someone to join the meeting.</w:t>
      </w:r>
    </w:p>
    <w:p w14:paraId="793DF746" w14:textId="7C702FC8" w:rsidR="00C4666A" w:rsidRDefault="00C4666A" w:rsidP="00C4666A">
      <w:pPr>
        <w:pStyle w:val="Bullet1"/>
      </w:pPr>
      <w:r>
        <w:t xml:space="preserve">Use </w:t>
      </w:r>
      <w:r w:rsidRPr="00C933E9">
        <w:rPr>
          <w:b/>
        </w:rPr>
        <w:t>More</w:t>
      </w:r>
      <w:r>
        <w:t xml:space="preserve"> </w:t>
      </w:r>
      <w:r w:rsidRPr="009E763E">
        <w:rPr>
          <w:noProof/>
          <w:position w:val="-12"/>
        </w:rPr>
        <w:drawing>
          <wp:inline distT="0" distB="0" distL="0" distR="0" wp14:anchorId="6D27E638" wp14:editId="6D718F30">
            <wp:extent cx="311972" cy="311972"/>
            <wp:effectExtent l="0" t="0" r="0" b="0"/>
            <wp:docPr id="1567131580" name="Picture 156713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469" cy="328469"/>
                    </a:xfrm>
                    <a:prstGeom prst="rect">
                      <a:avLst/>
                    </a:prstGeom>
                    <a:noFill/>
                    <a:ln>
                      <a:noFill/>
                    </a:ln>
                  </pic:spPr>
                </pic:pic>
              </a:graphicData>
            </a:graphic>
          </wp:inline>
        </w:drawing>
      </w:r>
      <w:r>
        <w:t xml:space="preserve"> to access additional </w:t>
      </w:r>
      <w:r w:rsidR="0017010D">
        <w:t>features.</w:t>
      </w:r>
    </w:p>
    <w:p w14:paraId="46FDC7AB" w14:textId="072E3931" w:rsidR="0017010D" w:rsidRPr="00C933E9" w:rsidRDefault="0017010D" w:rsidP="00EA3668">
      <w:pPr>
        <w:pStyle w:val="Note"/>
      </w:pPr>
      <w:r>
        <w:t xml:space="preserve">NOTE: </w:t>
      </w:r>
      <w:r w:rsidR="005B29D8">
        <w:t xml:space="preserve">These additional features </w:t>
      </w:r>
      <w:r w:rsidR="0066607C">
        <w:t>are currently in development and will be available in the next</w:t>
      </w:r>
      <w:r w:rsidR="005B29D8">
        <w:t xml:space="preserve"> release.</w:t>
      </w:r>
    </w:p>
    <w:p w14:paraId="59444226" w14:textId="38C52A9C" w:rsidR="00C4666A" w:rsidRDefault="00C4666A" w:rsidP="00C4666A">
      <w:pPr>
        <w:pStyle w:val="Bullet1"/>
      </w:pPr>
      <w:r w:rsidRPr="00BC4DAB">
        <w:t xml:space="preserve">Use </w:t>
      </w:r>
      <w:r w:rsidRPr="00BC4DAB">
        <w:rPr>
          <w:b/>
          <w:bCs/>
        </w:rPr>
        <w:t>End call</w:t>
      </w:r>
      <w:r w:rsidR="00E97B47">
        <w:rPr>
          <w:b/>
          <w:bCs/>
        </w:rPr>
        <w:t xml:space="preserve"> </w:t>
      </w:r>
      <w:r w:rsidRPr="009E763E">
        <w:rPr>
          <w:noProof/>
          <w:position w:val="-12"/>
        </w:rPr>
        <w:drawing>
          <wp:inline distT="0" distB="0" distL="0" distR="0" wp14:anchorId="5D8E0878" wp14:editId="4DE05320">
            <wp:extent cx="295836" cy="298054"/>
            <wp:effectExtent l="0" t="0" r="9525" b="6985"/>
            <wp:docPr id="1567131576" name="Picture 156713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63" cy="329213"/>
                    </a:xfrm>
                    <a:prstGeom prst="rect">
                      <a:avLst/>
                    </a:prstGeom>
                    <a:noFill/>
                    <a:ln>
                      <a:noFill/>
                    </a:ln>
                  </pic:spPr>
                </pic:pic>
              </a:graphicData>
            </a:graphic>
          </wp:inline>
        </w:drawing>
      </w:r>
      <w:r w:rsidR="00144FDA">
        <w:rPr>
          <w:b/>
          <w:bCs/>
        </w:rPr>
        <w:t xml:space="preserve"> </w:t>
      </w:r>
      <w:r w:rsidRPr="00BC4DAB">
        <w:t>to leave the meeting or end the conversation.</w:t>
      </w:r>
    </w:p>
    <w:p w14:paraId="2AAA8040" w14:textId="376762EE" w:rsidR="00C4666A" w:rsidRDefault="00C4666A" w:rsidP="00C4666A">
      <w:pPr>
        <w:pStyle w:val="Bullet1"/>
      </w:pPr>
      <w:r w:rsidRPr="0046797F">
        <w:t>Tap</w:t>
      </w:r>
      <w:r w:rsidRPr="2A7D8D86">
        <w:t xml:space="preserve"> </w:t>
      </w:r>
      <w:r>
        <w:rPr>
          <w:b/>
          <w:bCs/>
        </w:rPr>
        <w:t>T</w:t>
      </w:r>
      <w:r w:rsidRPr="0046797F">
        <w:rPr>
          <w:b/>
          <w:bCs/>
        </w:rPr>
        <w:t>ext</w:t>
      </w:r>
      <w:r>
        <w:rPr>
          <w:b/>
          <w:bCs/>
        </w:rPr>
        <w:t xml:space="preserve"> </w:t>
      </w:r>
      <w:r w:rsidRPr="009E763E">
        <w:rPr>
          <w:noProof/>
          <w:position w:val="-12"/>
        </w:rPr>
        <w:drawing>
          <wp:inline distT="0" distB="0" distL="0" distR="0" wp14:anchorId="556E8E0D" wp14:editId="6D77180C">
            <wp:extent cx="333487" cy="223959"/>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088" cy="240480"/>
                    </a:xfrm>
                    <a:prstGeom prst="rect">
                      <a:avLst/>
                    </a:prstGeom>
                    <a:noFill/>
                    <a:ln>
                      <a:noFill/>
                    </a:ln>
                  </pic:spPr>
                </pic:pic>
              </a:graphicData>
            </a:graphic>
          </wp:inline>
        </w:drawing>
      </w:r>
      <w:r>
        <w:rPr>
          <w:b/>
          <w:bCs/>
        </w:rPr>
        <w:t xml:space="preserve"> </w:t>
      </w:r>
      <w:r w:rsidRPr="0046797F">
        <w:t xml:space="preserve">in the upper right of the screen to </w:t>
      </w:r>
      <w:r>
        <w:t>type a message or read other participant’s messages.</w:t>
      </w:r>
    </w:p>
    <w:p w14:paraId="678EAADF" w14:textId="3A2B196E" w:rsidR="00FE44EC" w:rsidRDefault="00FE44EC">
      <w:pPr>
        <w:spacing w:after="0"/>
        <w:rPr>
          <w:rFonts w:ascii="Segoe Pro Semibold" w:hAnsi="Segoe Pro Semibold"/>
          <w:color w:val="008272"/>
          <w:sz w:val="22"/>
          <w:szCs w:val="18"/>
        </w:rPr>
      </w:pPr>
      <w:r>
        <w:br w:type="page"/>
      </w:r>
    </w:p>
    <w:p w14:paraId="6A06E5EC" w14:textId="0CE27AD3" w:rsidR="00C4666A" w:rsidRPr="0046797F" w:rsidRDefault="00C4666A" w:rsidP="00C4666A">
      <w:pPr>
        <w:pStyle w:val="Heading2"/>
      </w:pPr>
      <w:r>
        <w:lastRenderedPageBreak/>
        <w:t xml:space="preserve">Answering a call during a meeting </w:t>
      </w:r>
    </w:p>
    <w:p w14:paraId="25AF844C" w14:textId="77777777" w:rsidR="00C4666A" w:rsidRDefault="00C4666A" w:rsidP="00C4666A">
      <w:pPr>
        <w:rPr>
          <w:szCs w:val="18"/>
        </w:rPr>
      </w:pPr>
      <w:r>
        <w:rPr>
          <w:szCs w:val="18"/>
        </w:rPr>
        <w:t xml:space="preserve">If a call comes in during a meeting, you will see an incoming Skype for Business call screen. </w:t>
      </w:r>
    </w:p>
    <w:p w14:paraId="59733139" w14:textId="77777777" w:rsidR="00C4666A" w:rsidRPr="003344EA" w:rsidRDefault="00C4666A" w:rsidP="00C4666A">
      <w:pPr>
        <w:pStyle w:val="Bullet1"/>
      </w:pPr>
      <w:r w:rsidRPr="00B37FA7">
        <w:t xml:space="preserve">Tap </w:t>
      </w:r>
      <w:r w:rsidRPr="00A57BA1">
        <w:rPr>
          <w:b/>
          <w:bCs/>
        </w:rPr>
        <w:t>Answer</w:t>
      </w:r>
      <w:r>
        <w:rPr>
          <w:b/>
          <w:bCs/>
        </w:rPr>
        <w:t xml:space="preserve"> </w:t>
      </w:r>
      <w:r w:rsidRPr="009E763E">
        <w:rPr>
          <w:noProof/>
          <w:position w:val="-12"/>
        </w:rPr>
        <w:drawing>
          <wp:inline distT="0" distB="0" distL="0" distR="0" wp14:anchorId="4665605F" wp14:editId="427C32A0">
            <wp:extent cx="328108" cy="320873"/>
            <wp:effectExtent l="0" t="0" r="0" b="3175"/>
            <wp:docPr id="1567131574" name="Picture 156713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893" cy="333377"/>
                    </a:xfrm>
                    <a:prstGeom prst="rect">
                      <a:avLst/>
                    </a:prstGeom>
                    <a:noFill/>
                    <a:ln>
                      <a:noFill/>
                    </a:ln>
                  </pic:spPr>
                </pic:pic>
              </a:graphicData>
            </a:graphic>
          </wp:inline>
        </w:drawing>
      </w:r>
      <w:r>
        <w:rPr>
          <w:b/>
          <w:bCs/>
        </w:rPr>
        <w:t xml:space="preserve"> </w:t>
      </w:r>
      <w:r w:rsidRPr="003344EA">
        <w:t>to put the meeting on hold and answer the call</w:t>
      </w:r>
    </w:p>
    <w:p w14:paraId="33343AD7" w14:textId="77777777" w:rsidR="00C4666A" w:rsidRPr="003344EA" w:rsidRDefault="00C4666A" w:rsidP="009E763E">
      <w:pPr>
        <w:pStyle w:val="Bullet1spaceafter"/>
      </w:pPr>
      <w:r w:rsidRPr="003344EA">
        <w:t xml:space="preserve">Tap </w:t>
      </w:r>
      <w:r w:rsidRPr="00A57BA1">
        <w:rPr>
          <w:b/>
          <w:bCs/>
        </w:rPr>
        <w:t>End call</w:t>
      </w:r>
      <w:r w:rsidRPr="0D58B73A">
        <w:t xml:space="preserve"> </w:t>
      </w:r>
      <w:r w:rsidRPr="009E763E">
        <w:rPr>
          <w:noProof/>
          <w:position w:val="-12"/>
        </w:rPr>
        <w:drawing>
          <wp:inline distT="0" distB="0" distL="0" distR="0" wp14:anchorId="3876B7CE" wp14:editId="34ABD7EF">
            <wp:extent cx="301214" cy="301214"/>
            <wp:effectExtent l="0" t="0" r="3810" b="3810"/>
            <wp:docPr id="1567131573" name="Picture 156713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987" cy="310987"/>
                    </a:xfrm>
                    <a:prstGeom prst="rect">
                      <a:avLst/>
                    </a:prstGeom>
                    <a:noFill/>
                    <a:ln>
                      <a:noFill/>
                    </a:ln>
                  </pic:spPr>
                </pic:pic>
              </a:graphicData>
            </a:graphic>
          </wp:inline>
        </w:drawing>
      </w:r>
      <w:r>
        <w:t xml:space="preserve"> t</w:t>
      </w:r>
      <w:r w:rsidRPr="003344EA">
        <w:t xml:space="preserve">o ignore the incoming call and remain in your meeting. </w:t>
      </w:r>
    </w:p>
    <w:p w14:paraId="75C2097E" w14:textId="77777777" w:rsidR="00C4666A" w:rsidRDefault="00C4666A" w:rsidP="00C4666A">
      <w:pPr>
        <w:pStyle w:val="Heading2"/>
      </w:pPr>
      <w:r w:rsidRPr="003344EA">
        <w:t xml:space="preserve">Switch between a call and your meeting </w:t>
      </w:r>
    </w:p>
    <w:p w14:paraId="2FF31A3D" w14:textId="4209ED5F" w:rsidR="00C4666A" w:rsidRDefault="00C4666A" w:rsidP="009E763E">
      <w:pPr>
        <w:pStyle w:val="Numbered"/>
        <w:numPr>
          <w:ilvl w:val="0"/>
          <w:numId w:val="41"/>
        </w:numPr>
      </w:pPr>
      <w:r>
        <w:t>Use</w:t>
      </w:r>
      <w:r w:rsidR="00144FDA">
        <w:t xml:space="preserve"> the</w:t>
      </w:r>
      <w:r w:rsidRPr="00184F3F">
        <w:rPr>
          <w:b/>
          <w:bCs/>
        </w:rPr>
        <w:t xml:space="preserve"> </w:t>
      </w:r>
      <w:r w:rsidR="00144FDA">
        <w:rPr>
          <w:b/>
          <w:bCs/>
        </w:rPr>
        <w:t>b</w:t>
      </w:r>
      <w:r w:rsidRPr="00184F3F">
        <w:rPr>
          <w:b/>
          <w:bCs/>
        </w:rPr>
        <w:t>ack arrow</w:t>
      </w:r>
      <w:r w:rsidRPr="248C547B">
        <w:t xml:space="preserve"> </w:t>
      </w:r>
      <w:r>
        <w:rPr>
          <w:noProof/>
        </w:rPr>
        <w:drawing>
          <wp:inline distT="0" distB="0" distL="0" distR="0" wp14:anchorId="7A222B98" wp14:editId="0D799C40">
            <wp:extent cx="155986" cy="204386"/>
            <wp:effectExtent l="0" t="0" r="0" b="5715"/>
            <wp:docPr id="1567131559" name="Picture 156713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900" cy="216066"/>
                    </a:xfrm>
                    <a:prstGeom prst="rect">
                      <a:avLst/>
                    </a:prstGeom>
                    <a:noFill/>
                    <a:ln>
                      <a:noFill/>
                    </a:ln>
                  </pic:spPr>
                </pic:pic>
              </a:graphicData>
            </a:graphic>
          </wp:inline>
        </w:drawing>
      </w:r>
      <w:r w:rsidRPr="0D58B73A">
        <w:t xml:space="preserve"> </w:t>
      </w:r>
      <w:r w:rsidRPr="248C547B">
        <w:t>i</w:t>
      </w:r>
      <w:r w:rsidRPr="003344EA">
        <w:t>n</w:t>
      </w:r>
      <w:r>
        <w:t xml:space="preserve"> the upper left of the call screen to return to the main screen. The meeting that is on hold will be listed </w:t>
      </w:r>
      <w:r w:rsidRPr="003344EA">
        <w:t xml:space="preserve">under </w:t>
      </w:r>
      <w:r w:rsidR="00144FDA">
        <w:rPr>
          <w:b/>
          <w:bCs/>
        </w:rPr>
        <w:t>R</w:t>
      </w:r>
      <w:r w:rsidRPr="00184F3F">
        <w:rPr>
          <w:b/>
          <w:bCs/>
        </w:rPr>
        <w:t>ecent</w:t>
      </w:r>
      <w:r w:rsidRPr="0D58B73A">
        <w:t xml:space="preserve">. </w:t>
      </w:r>
    </w:p>
    <w:p w14:paraId="39E6B84C" w14:textId="77777777" w:rsidR="00A52EC4" w:rsidRDefault="00C4666A" w:rsidP="009E763E">
      <w:pPr>
        <w:pStyle w:val="Numbered"/>
      </w:pPr>
      <w:r>
        <w:t>Tap to select the meeting that is on hold to view its call screen.</w:t>
      </w:r>
    </w:p>
    <w:p w14:paraId="1C426C8E" w14:textId="4D1FA161" w:rsidR="00C4666A" w:rsidRDefault="00C23568" w:rsidP="009E763E">
      <w:pPr>
        <w:pStyle w:val="Numberedlistparagraph"/>
      </w:pPr>
      <w:r>
        <w:rPr>
          <w:noProof/>
        </w:rPr>
        <w:drawing>
          <wp:inline distT="0" distB="0" distL="0" distR="0" wp14:anchorId="3060CE0E" wp14:editId="52001CF5">
            <wp:extent cx="2412516" cy="4290060"/>
            <wp:effectExtent l="19050" t="19050" r="26035" b="15240"/>
            <wp:docPr id="27" name="Picture 27" descr="C:\Users\v-malihu\AppData\Local\Microsoft\Windows\INetCache\Content.Word\Hub - Call Held + Current 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lihu\AppData\Local\Microsoft\Windows\INetCache\Content.Word\Hub - Call Held + Current Cal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534" cy="4336326"/>
                    </a:xfrm>
                    <a:prstGeom prst="rect">
                      <a:avLst/>
                    </a:prstGeom>
                    <a:noFill/>
                    <a:ln w="12700">
                      <a:solidFill>
                        <a:schemeClr val="tx1"/>
                      </a:solidFill>
                    </a:ln>
                  </pic:spPr>
                </pic:pic>
              </a:graphicData>
            </a:graphic>
          </wp:inline>
        </w:drawing>
      </w:r>
    </w:p>
    <w:p w14:paraId="3B4B479F" w14:textId="77777777" w:rsidR="00C4666A" w:rsidRDefault="00C4666A" w:rsidP="00C4666A">
      <w:pPr>
        <w:spacing w:after="0"/>
        <w:rPr>
          <w:szCs w:val="18"/>
        </w:rPr>
      </w:pPr>
      <w:r>
        <w:br w:type="page"/>
      </w:r>
    </w:p>
    <w:p w14:paraId="0D6BFD66" w14:textId="7AF935DB" w:rsidR="003E27C1" w:rsidRDefault="00C4666A" w:rsidP="009E763E">
      <w:pPr>
        <w:pStyle w:val="Numbered"/>
      </w:pPr>
      <w:r>
        <w:lastRenderedPageBreak/>
        <w:t xml:space="preserve">You will remain on your active call until you resume the meeting by tapping </w:t>
      </w:r>
      <w:r w:rsidR="00144FDA">
        <w:rPr>
          <w:b/>
          <w:bCs/>
        </w:rPr>
        <w:t>Call on h</w:t>
      </w:r>
      <w:r w:rsidRPr="009D7A5E">
        <w:rPr>
          <w:b/>
          <w:bCs/>
        </w:rPr>
        <w:t xml:space="preserve">old </w:t>
      </w:r>
      <w:r w:rsidRPr="009E763E">
        <w:rPr>
          <w:b/>
          <w:bCs/>
          <w:noProof/>
          <w:position w:val="-12"/>
        </w:rPr>
        <w:drawing>
          <wp:inline distT="0" distB="0" distL="0" distR="0" wp14:anchorId="3019637F" wp14:editId="677C70A6">
            <wp:extent cx="236668" cy="236668"/>
            <wp:effectExtent l="0" t="0" r="0" b="0"/>
            <wp:docPr id="1567131578" name="Picture 156713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662" cy="239662"/>
                    </a:xfrm>
                    <a:prstGeom prst="rect">
                      <a:avLst/>
                    </a:prstGeom>
                    <a:noFill/>
                    <a:ln>
                      <a:noFill/>
                    </a:ln>
                  </pic:spPr>
                </pic:pic>
              </a:graphicData>
            </a:graphic>
          </wp:inline>
        </w:drawing>
      </w:r>
      <w:r>
        <w:t xml:space="preserve"> on the meeting call screen. </w:t>
      </w:r>
    </w:p>
    <w:p w14:paraId="520775E7" w14:textId="59565A8E" w:rsidR="00C4666A" w:rsidRDefault="00C4666A" w:rsidP="009E763E">
      <w:pPr>
        <w:pStyle w:val="Numberedlistparagraph"/>
      </w:pPr>
      <w:r>
        <w:rPr>
          <w:noProof/>
        </w:rPr>
        <w:drawing>
          <wp:inline distT="0" distB="0" distL="0" distR="0" wp14:anchorId="0C0290BC" wp14:editId="1127A61F">
            <wp:extent cx="2403509" cy="4273616"/>
            <wp:effectExtent l="19050" t="19050" r="1587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2944" cy="4290392"/>
                    </a:xfrm>
                    <a:prstGeom prst="rect">
                      <a:avLst/>
                    </a:prstGeom>
                    <a:noFill/>
                    <a:ln w="12700">
                      <a:solidFill>
                        <a:schemeClr val="tx1"/>
                      </a:solidFill>
                    </a:ln>
                  </pic:spPr>
                </pic:pic>
              </a:graphicData>
            </a:graphic>
          </wp:inline>
        </w:drawing>
      </w:r>
    </w:p>
    <w:p w14:paraId="2AE03F48" w14:textId="77777777" w:rsidR="003E27C1" w:rsidRDefault="003E27C1">
      <w:pPr>
        <w:spacing w:after="0"/>
        <w:rPr>
          <w:rFonts w:ascii="Segoe Pro Display" w:eastAsiaTheme="majorEastAsia" w:hAnsi="Segoe Pro Display" w:cstheme="majorBidi"/>
          <w:color w:val="008272"/>
          <w:sz w:val="28"/>
          <w:szCs w:val="32"/>
        </w:rPr>
      </w:pPr>
      <w:bookmarkStart w:id="3" w:name="_Status_and_personal"/>
      <w:bookmarkEnd w:id="3"/>
      <w:r>
        <w:br w:type="page"/>
      </w:r>
    </w:p>
    <w:p w14:paraId="03430247" w14:textId="2201672F" w:rsidR="00C4666A" w:rsidRDefault="00C4666A" w:rsidP="00C4666A">
      <w:pPr>
        <w:pStyle w:val="Heading1"/>
      </w:pPr>
      <w:bookmarkStart w:id="4" w:name="Updating_availability"/>
      <w:r>
        <w:lastRenderedPageBreak/>
        <w:t xml:space="preserve">Updating availability </w:t>
      </w:r>
      <w:bookmarkEnd w:id="4"/>
      <w:r>
        <w:t>s</w:t>
      </w:r>
      <w:r w:rsidRPr="00817F0D">
        <w:t>tatus</w:t>
      </w:r>
    </w:p>
    <w:p w14:paraId="6EBD9F4F" w14:textId="6A9B5A2F" w:rsidR="00C4666A" w:rsidRDefault="00C4666A" w:rsidP="009E763E">
      <w:pPr>
        <w:rPr>
          <w:rFonts w:ascii="Segoe Pro Semibold" w:hAnsi="Segoe Pro Semibold"/>
          <w:color w:val="595959" w:themeColor="text1" w:themeTint="A6"/>
          <w:sz w:val="22"/>
          <w:szCs w:val="18"/>
        </w:rPr>
      </w:pPr>
      <w:r w:rsidRPr="00E00D73">
        <w:t xml:space="preserve">Your presence information includes availability status such as </w:t>
      </w:r>
      <w:r w:rsidRPr="009E763E">
        <w:rPr>
          <w:b/>
        </w:rPr>
        <w:t>Available</w:t>
      </w:r>
      <w:r w:rsidRPr="00E00D73">
        <w:t xml:space="preserve"> or </w:t>
      </w:r>
      <w:r w:rsidRPr="009E763E">
        <w:rPr>
          <w:b/>
        </w:rPr>
        <w:t>Away</w:t>
      </w:r>
      <w:r w:rsidRPr="00E00D73">
        <w:t xml:space="preserve"> and is represented by a color-coded </w:t>
      </w:r>
      <w:r w:rsidR="001B16FB" w:rsidRPr="00E00D73">
        <w:t xml:space="preserve">green, yellow, or red </w:t>
      </w:r>
      <w:r w:rsidRPr="00E00D73">
        <w:t xml:space="preserve">presence indicator. When you </w:t>
      </w:r>
      <w:r w:rsidR="001B16FB">
        <w:t>use</w:t>
      </w:r>
      <w:r w:rsidRPr="00E00D73">
        <w:t xml:space="preserve"> Skype for Business on your mobile device, it will </w:t>
      </w:r>
      <w:r>
        <w:t>let</w:t>
      </w:r>
      <w:r w:rsidRPr="00E00D73">
        <w:t xml:space="preserve"> people who view your contact information </w:t>
      </w:r>
      <w:r>
        <w:t xml:space="preserve">know </w:t>
      </w:r>
      <w:r w:rsidRPr="00E00D73">
        <w:t>that you are using a mobile device.</w:t>
      </w:r>
      <w:r w:rsidRPr="6D7B8F2A">
        <w:t xml:space="preserve"> </w:t>
      </w:r>
    </w:p>
    <w:p w14:paraId="7B958824" w14:textId="77777777" w:rsidR="00C4666A" w:rsidRDefault="00C4666A" w:rsidP="00C4666A">
      <w:pPr>
        <w:pStyle w:val="Heading2"/>
      </w:pPr>
      <w:r>
        <w:t>Setting your status</w:t>
      </w:r>
    </w:p>
    <w:p w14:paraId="3294C364" w14:textId="64DFB9E7" w:rsidR="00C4666A" w:rsidRDefault="00C4666A" w:rsidP="00C4666A">
      <w:pPr>
        <w:pStyle w:val="Numbered"/>
        <w:numPr>
          <w:ilvl w:val="0"/>
          <w:numId w:val="35"/>
        </w:numPr>
      </w:pPr>
      <w:r>
        <w:t xml:space="preserve">To change your status, </w:t>
      </w:r>
      <w:r w:rsidRPr="00E00D73">
        <w:t>tap your photo</w:t>
      </w:r>
      <w:r>
        <w:t xml:space="preserve"> with status</w:t>
      </w:r>
      <w:r w:rsidRPr="009E763E">
        <w:rPr>
          <w:noProof/>
          <w:position w:val="-12"/>
        </w:rPr>
        <w:drawing>
          <wp:inline distT="0" distB="0" distL="0" distR="0" wp14:anchorId="4CC3ECDA" wp14:editId="00875C42">
            <wp:extent cx="285078" cy="279311"/>
            <wp:effectExtent l="0" t="0" r="127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471" cy="294393"/>
                    </a:xfrm>
                    <a:prstGeom prst="rect">
                      <a:avLst/>
                    </a:prstGeom>
                    <a:noFill/>
                    <a:ln>
                      <a:noFill/>
                    </a:ln>
                  </pic:spPr>
                </pic:pic>
              </a:graphicData>
            </a:graphic>
          </wp:inline>
        </w:drawing>
      </w:r>
      <w:r>
        <w:t xml:space="preserve">located </w:t>
      </w:r>
      <w:r w:rsidRPr="00E00D73">
        <w:t>in the upper right corner</w:t>
      </w:r>
      <w:r>
        <w:t xml:space="preserve"> of the main screen.</w:t>
      </w:r>
    </w:p>
    <w:p w14:paraId="4B351C33" w14:textId="77777777" w:rsidR="004F2F30" w:rsidRDefault="00C4666A" w:rsidP="00C4666A">
      <w:pPr>
        <w:pStyle w:val="Numbered"/>
        <w:numPr>
          <w:ilvl w:val="0"/>
          <w:numId w:val="35"/>
        </w:numPr>
      </w:pPr>
      <w:r>
        <w:t xml:space="preserve">Tap the </w:t>
      </w:r>
      <w:r w:rsidRPr="00FD6D0C">
        <w:rPr>
          <w:b/>
          <w:bCs/>
        </w:rPr>
        <w:t>Status</w:t>
      </w:r>
      <w:r w:rsidRPr="0036E21F">
        <w:t xml:space="preserve"> </w:t>
      </w:r>
      <w:r>
        <w:t>arrow</w:t>
      </w:r>
      <w:r w:rsidRPr="0036E21F">
        <w:t>.</w:t>
      </w:r>
    </w:p>
    <w:p w14:paraId="1018A5FA" w14:textId="09CFA125" w:rsidR="00C4666A" w:rsidRDefault="00144FDA" w:rsidP="009E763E">
      <w:pPr>
        <w:pStyle w:val="Numberedlistparagraph"/>
      </w:pPr>
      <w:r>
        <w:rPr>
          <w:noProof/>
        </w:rPr>
        <mc:AlternateContent>
          <mc:Choice Requires="wps">
            <w:drawing>
              <wp:anchor distT="0" distB="0" distL="114300" distR="114300" simplePos="0" relativeHeight="251676672" behindDoc="0" locked="1" layoutInCell="1" allowOverlap="1" wp14:anchorId="52BBDD1F" wp14:editId="26F8AD75">
                <wp:simplePos x="0" y="0"/>
                <wp:positionH relativeFrom="column">
                  <wp:posOffset>2249129</wp:posOffset>
                </wp:positionH>
                <wp:positionV relativeFrom="paragraph">
                  <wp:posOffset>2675255</wp:posOffset>
                </wp:positionV>
                <wp:extent cx="521208" cy="329184"/>
                <wp:effectExtent l="19050" t="19050" r="12700" b="13970"/>
                <wp:wrapNone/>
                <wp:docPr id="14" name="Oval 14"/>
                <wp:cNvGraphicFramePr/>
                <a:graphic xmlns:a="http://schemas.openxmlformats.org/drawingml/2006/main">
                  <a:graphicData uri="http://schemas.microsoft.com/office/word/2010/wordprocessingShape">
                    <wps:wsp>
                      <wps:cNvSpPr/>
                      <wps:spPr>
                        <a:xfrm>
                          <a:off x="0" y="0"/>
                          <a:ext cx="521208" cy="32918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98802" id="Oval 14" o:spid="_x0000_s1026" style="position:absolute;margin-left:177.1pt;margin-top:210.65pt;width:41.05pt;height:2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" filled="f" strokecolor="red" strokeweight="2.25pt">
                <v:stroke joinstyle="miter"/>
                <w10:anchorlock/>
              </v:oval>
            </w:pict>
          </mc:Fallback>
        </mc:AlternateContent>
      </w:r>
      <w:r w:rsidR="00C4666A">
        <w:rPr>
          <w:noProof/>
        </w:rPr>
        <w:drawing>
          <wp:inline distT="0" distB="0" distL="0" distR="0" wp14:anchorId="3AAAF059" wp14:editId="0814CCA6">
            <wp:extent cx="2387268" cy="4244741"/>
            <wp:effectExtent l="19050" t="19050" r="13335" b="22860"/>
            <wp:docPr id="1567131583" name="Picture 156713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5298" cy="4294580"/>
                    </a:xfrm>
                    <a:prstGeom prst="rect">
                      <a:avLst/>
                    </a:prstGeom>
                    <a:noFill/>
                    <a:ln w="12700">
                      <a:solidFill>
                        <a:schemeClr val="tx1"/>
                      </a:solidFill>
                    </a:ln>
                  </pic:spPr>
                </pic:pic>
              </a:graphicData>
            </a:graphic>
          </wp:inline>
        </w:drawing>
      </w:r>
    </w:p>
    <w:p w14:paraId="3F0DD1DC" w14:textId="77777777" w:rsidR="004F2F30" w:rsidRDefault="004F2F30">
      <w:pPr>
        <w:spacing w:after="0"/>
        <w:rPr>
          <w:szCs w:val="18"/>
        </w:rPr>
      </w:pPr>
      <w:r>
        <w:br w:type="page"/>
      </w:r>
    </w:p>
    <w:p w14:paraId="1F2A265F" w14:textId="7D65B758" w:rsidR="004F2F30" w:rsidRDefault="00C4666A" w:rsidP="00C4666A">
      <w:pPr>
        <w:pStyle w:val="Numbered"/>
        <w:numPr>
          <w:ilvl w:val="0"/>
          <w:numId w:val="35"/>
        </w:numPr>
      </w:pPr>
      <w:r w:rsidRPr="00F357D0">
        <w:lastRenderedPageBreak/>
        <w:t xml:space="preserve">Select </w:t>
      </w:r>
      <w:r w:rsidR="00D6607B">
        <w:t>your</w:t>
      </w:r>
      <w:r w:rsidRPr="00F357D0">
        <w:t xml:space="preserve"> status from the availability status list</w:t>
      </w:r>
      <w:r w:rsidRPr="1BDE5494">
        <w:t>.</w:t>
      </w:r>
    </w:p>
    <w:p w14:paraId="60BA8D21" w14:textId="43D15EEF" w:rsidR="00C4666A" w:rsidRPr="009E763E" w:rsidRDefault="00C4666A" w:rsidP="009E763E">
      <w:pPr>
        <w:pStyle w:val="Numberedlistparagraph"/>
      </w:pPr>
      <w:r>
        <w:rPr>
          <w:noProof/>
        </w:rPr>
        <w:drawing>
          <wp:inline distT="0" distB="0" distL="0" distR="0" wp14:anchorId="29F22B99" wp14:editId="72A4E9F2">
            <wp:extent cx="2023688" cy="2057400"/>
            <wp:effectExtent l="19050" t="19050" r="15240" b="19050"/>
            <wp:docPr id="1788163146" name="Picture 178816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9681" cy="2104159"/>
                    </a:xfrm>
                    <a:prstGeom prst="rect">
                      <a:avLst/>
                    </a:prstGeom>
                    <a:noFill/>
                    <a:ln w="12700">
                      <a:solidFill>
                        <a:schemeClr val="tx1"/>
                      </a:solidFill>
                    </a:ln>
                  </pic:spPr>
                </pic:pic>
              </a:graphicData>
            </a:graphic>
          </wp:inline>
        </w:drawing>
      </w:r>
    </w:p>
    <w:p w14:paraId="6FC521F9" w14:textId="77777777" w:rsidR="00C4666A" w:rsidRDefault="00C4666A" w:rsidP="00C4666A">
      <w:pPr>
        <w:pStyle w:val="Heading2"/>
      </w:pPr>
      <w:r>
        <w:t>Setting status</w:t>
      </w:r>
      <w:r w:rsidRPr="00B707FE">
        <w:t xml:space="preserve"> automatically</w:t>
      </w:r>
    </w:p>
    <w:p w14:paraId="78B53860" w14:textId="183939B5" w:rsidR="00C4666A" w:rsidRPr="00E00D73" w:rsidRDefault="00C4666A" w:rsidP="00C4666A">
      <w:r>
        <w:t xml:space="preserve">When you sign in, you remain signed in as long as there is connectivity. If you are in a meeting or on a call, your status </w:t>
      </w:r>
      <w:r w:rsidR="009D00DB">
        <w:t>updates</w:t>
      </w:r>
      <w:r>
        <w:t xml:space="preserve"> automatically. If you are not actively using the app on your mobile device or Skype for Business on your computer, your status appears as Inactive. If you have connectivity but haven’t used the app for 10 days, you will be automatically</w:t>
      </w:r>
      <w:r w:rsidRPr="009E763E">
        <w:t xml:space="preserve"> </w:t>
      </w:r>
      <w:r>
        <w:t>signed out.</w:t>
      </w:r>
    </w:p>
    <w:p w14:paraId="5B40C2DE" w14:textId="77777777" w:rsidR="00C4666A" w:rsidRPr="00B707FE" w:rsidRDefault="00C4666A" w:rsidP="00C4666A">
      <w:pPr>
        <w:pStyle w:val="Heading2"/>
      </w:pPr>
      <w:r w:rsidRPr="00B707FE">
        <w:t>Set</w:t>
      </w:r>
      <w:r>
        <w:t>ting</w:t>
      </w:r>
      <w:r w:rsidRPr="00B707FE">
        <w:t xml:space="preserve"> a personal note</w:t>
      </w:r>
    </w:p>
    <w:p w14:paraId="5E80B290" w14:textId="77777777" w:rsidR="00C4666A" w:rsidRDefault="00C4666A" w:rsidP="00C4666A">
      <w:pPr>
        <w:pStyle w:val="Numbered"/>
        <w:numPr>
          <w:ilvl w:val="0"/>
          <w:numId w:val="38"/>
        </w:numPr>
      </w:pPr>
      <w:r w:rsidRPr="00E00D73">
        <w:t xml:space="preserve">Tap your photo with status in the upper right corner. </w:t>
      </w:r>
    </w:p>
    <w:p w14:paraId="0A4F1815" w14:textId="77777777" w:rsidR="00C4666A" w:rsidRPr="00F357D0" w:rsidRDefault="00C4666A" w:rsidP="00C4666A">
      <w:pPr>
        <w:pStyle w:val="Numbered"/>
        <w:numPr>
          <w:ilvl w:val="0"/>
          <w:numId w:val="38"/>
        </w:numPr>
        <w:rPr>
          <w:bCs/>
        </w:rPr>
      </w:pPr>
      <w:r>
        <w:t xml:space="preserve">Tap </w:t>
      </w:r>
      <w:r w:rsidRPr="00A57BA1">
        <w:rPr>
          <w:b/>
          <w:bCs/>
        </w:rPr>
        <w:t xml:space="preserve">What’s happening today? </w:t>
      </w:r>
    </w:p>
    <w:p w14:paraId="175B81F9" w14:textId="77777777" w:rsidR="00C4666A" w:rsidRDefault="00C4666A" w:rsidP="00C4666A">
      <w:pPr>
        <w:pStyle w:val="Numbered"/>
        <w:numPr>
          <w:ilvl w:val="0"/>
          <w:numId w:val="38"/>
        </w:numPr>
      </w:pPr>
      <w:r w:rsidRPr="00E00D73">
        <w:t xml:space="preserve">In the note area, type any note you want. </w:t>
      </w:r>
      <w:r>
        <w:t>‘</w:t>
      </w:r>
    </w:p>
    <w:p w14:paraId="2C95E49B" w14:textId="77777777" w:rsidR="00C4666A" w:rsidRDefault="00C4666A" w:rsidP="00C4666A">
      <w:pPr>
        <w:pStyle w:val="Numbered"/>
        <w:numPr>
          <w:ilvl w:val="0"/>
          <w:numId w:val="38"/>
        </w:numPr>
      </w:pPr>
      <w:r w:rsidRPr="00E00D73">
        <w:t>The note appears with your contact card.</w:t>
      </w:r>
    </w:p>
    <w:p w14:paraId="0D6FDC2A" w14:textId="77777777" w:rsidR="00C4666A" w:rsidRPr="001605F6" w:rsidRDefault="00C4666A" w:rsidP="00C4666A">
      <w:pPr>
        <w:pStyle w:val="Note"/>
        <w:ind w:left="0"/>
      </w:pPr>
      <w:r>
        <w:t>NOTE</w:t>
      </w:r>
      <w:r w:rsidRPr="00B37FA7">
        <w:t>:</w:t>
      </w:r>
      <w:r w:rsidRPr="00860EE8">
        <w:t xml:space="preserve"> When you </w:t>
      </w:r>
      <w:r>
        <w:t>change</w:t>
      </w:r>
      <w:r w:rsidRPr="00860EE8">
        <w:t xml:space="preserve"> </w:t>
      </w:r>
      <w:r w:rsidRPr="002638EA">
        <w:rPr>
          <w:b/>
        </w:rPr>
        <w:t>Automatic Replies</w:t>
      </w:r>
      <w:r>
        <w:t xml:space="preserve"> (out of office)</w:t>
      </w:r>
      <w:r w:rsidRPr="00860EE8">
        <w:t xml:space="preserve"> </w:t>
      </w:r>
      <w:r>
        <w:t>settings</w:t>
      </w:r>
      <w:r w:rsidRPr="00860EE8">
        <w:t xml:space="preserve"> in Microsoft Outlook, it automatically </w:t>
      </w:r>
      <w:r w:rsidRPr="00962771">
        <w:t>appears in the personal note area in Skype for Business. This note stays in Skype for Business until you cancel the note in Outlook or type a new note</w:t>
      </w:r>
    </w:p>
    <w:p w14:paraId="32BBB88D" w14:textId="6D11605F" w:rsidR="001A61CE" w:rsidRDefault="001A61CE">
      <w:pPr>
        <w:spacing w:after="0"/>
        <w:rPr>
          <w:rFonts w:ascii="Segoe Pro Display" w:eastAsiaTheme="majorEastAsia" w:hAnsi="Segoe Pro Display" w:cstheme="majorBidi"/>
          <w:color w:val="008272"/>
          <w:sz w:val="28"/>
          <w:szCs w:val="32"/>
        </w:rPr>
      </w:pPr>
      <w:bookmarkStart w:id="5" w:name="_Contacts"/>
      <w:bookmarkEnd w:id="5"/>
    </w:p>
    <w:p w14:paraId="28C92596" w14:textId="77777777" w:rsidR="00236A89" w:rsidRDefault="00236A89">
      <w:pPr>
        <w:spacing w:after="0"/>
        <w:rPr>
          <w:rFonts w:ascii="Segoe Pro Display" w:eastAsiaTheme="majorEastAsia" w:hAnsi="Segoe Pro Display" w:cstheme="majorBidi"/>
          <w:color w:val="008272"/>
          <w:sz w:val="28"/>
          <w:szCs w:val="32"/>
        </w:rPr>
      </w:pPr>
      <w:r>
        <w:br w:type="page"/>
      </w:r>
    </w:p>
    <w:p w14:paraId="175DE02C" w14:textId="2741F7B8" w:rsidR="00C4666A" w:rsidRDefault="00C4666A" w:rsidP="00C4666A">
      <w:pPr>
        <w:pStyle w:val="Heading1"/>
      </w:pPr>
      <w:bookmarkStart w:id="6" w:name="Managing_contacts"/>
      <w:r>
        <w:lastRenderedPageBreak/>
        <w:t>Managin</w:t>
      </w:r>
      <w:bookmarkEnd w:id="6"/>
      <w:r>
        <w:t>g contacts</w:t>
      </w:r>
    </w:p>
    <w:p w14:paraId="076DB235" w14:textId="77777777" w:rsidR="00C4666A" w:rsidRDefault="00C4666A" w:rsidP="00C4666A">
      <w:pPr>
        <w:pStyle w:val="Heading2"/>
      </w:pPr>
      <w:r w:rsidRPr="00B707FE">
        <w:t>Find a contact</w:t>
      </w:r>
    </w:p>
    <w:p w14:paraId="165A53E7" w14:textId="77777777" w:rsidR="00C4666A" w:rsidRDefault="00C4666A" w:rsidP="00C4666A">
      <w:r>
        <w:t xml:space="preserve">From the </w:t>
      </w:r>
      <w:r w:rsidRPr="00A57BA1">
        <w:t>main</w:t>
      </w:r>
      <w:r>
        <w:rPr>
          <w:b/>
          <w:bCs/>
        </w:rPr>
        <w:t xml:space="preserve"> </w:t>
      </w:r>
      <w:r>
        <w:t>screen, tap</w:t>
      </w:r>
      <w:r w:rsidRPr="6A7A44CE">
        <w:t xml:space="preserve"> </w:t>
      </w:r>
      <w:r w:rsidRPr="00753F8E">
        <w:rPr>
          <w:b/>
          <w:bCs/>
        </w:rPr>
        <w:t>search contacts</w:t>
      </w:r>
      <w:r w:rsidRPr="009E763E">
        <w:rPr>
          <w:noProof/>
          <w:position w:val="-12"/>
        </w:rPr>
        <w:drawing>
          <wp:inline distT="0" distB="0" distL="0" distR="0" wp14:anchorId="123BC96C" wp14:editId="1AAAE816">
            <wp:extent cx="239458" cy="234669"/>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734" cy="237880"/>
                    </a:xfrm>
                    <a:prstGeom prst="rect">
                      <a:avLst/>
                    </a:prstGeom>
                    <a:noFill/>
                    <a:ln>
                      <a:noFill/>
                    </a:ln>
                  </pic:spPr>
                </pic:pic>
              </a:graphicData>
            </a:graphic>
          </wp:inline>
        </w:drawing>
      </w:r>
      <w:r w:rsidRPr="6A7A44CE">
        <w:t xml:space="preserve"> </w:t>
      </w:r>
      <w:r>
        <w:t>then start typing a name, phone number, direct extension, or email address in the search box.</w:t>
      </w:r>
    </w:p>
    <w:p w14:paraId="225184AF" w14:textId="16718ADE" w:rsidR="00C4666A" w:rsidRDefault="00D6607B" w:rsidP="00C4666A">
      <w:r>
        <w:rPr>
          <w:noProof/>
        </w:rPr>
        <mc:AlternateContent>
          <mc:Choice Requires="wps">
            <w:drawing>
              <wp:anchor distT="0" distB="0" distL="114300" distR="114300" simplePos="0" relativeHeight="251677696" behindDoc="0" locked="1" layoutInCell="1" allowOverlap="1" wp14:anchorId="1CE93301" wp14:editId="2A938894">
                <wp:simplePos x="0" y="0"/>
                <wp:positionH relativeFrom="column">
                  <wp:posOffset>29497</wp:posOffset>
                </wp:positionH>
                <wp:positionV relativeFrom="paragraph">
                  <wp:posOffset>350622</wp:posOffset>
                </wp:positionV>
                <wp:extent cx="1243584" cy="365760"/>
                <wp:effectExtent l="19050" t="19050" r="13970" b="15240"/>
                <wp:wrapNone/>
                <wp:docPr id="20" name="Oval 20"/>
                <wp:cNvGraphicFramePr/>
                <a:graphic xmlns:a="http://schemas.openxmlformats.org/drawingml/2006/main">
                  <a:graphicData uri="http://schemas.microsoft.com/office/word/2010/wordprocessingShape">
                    <wps:wsp>
                      <wps:cNvSpPr/>
                      <wps:spPr>
                        <a:xfrm>
                          <a:off x="0" y="0"/>
                          <a:ext cx="1243584" cy="3657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7E207" id="Oval 20" o:spid="_x0000_s1026" style="position:absolute;margin-left:2.3pt;margin-top:27.6pt;width:97.9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" filled="f" strokecolor="red" strokeweight="2.25pt">
                <v:stroke joinstyle="miter"/>
                <w10:anchorlock/>
              </v:oval>
            </w:pict>
          </mc:Fallback>
        </mc:AlternateContent>
      </w:r>
      <w:r w:rsidR="00C4666A">
        <w:rPr>
          <w:noProof/>
        </w:rPr>
        <w:drawing>
          <wp:inline distT="0" distB="0" distL="0" distR="0" wp14:anchorId="29966225" wp14:editId="1915E3A6">
            <wp:extent cx="2425566" cy="675812"/>
            <wp:effectExtent l="19050" t="19050" r="13335" b="10160"/>
            <wp:docPr id="1567131554" name="Picture 156713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4017" cy="717174"/>
                    </a:xfrm>
                    <a:prstGeom prst="rect">
                      <a:avLst/>
                    </a:prstGeom>
                    <a:noFill/>
                    <a:ln w="12700">
                      <a:solidFill>
                        <a:schemeClr val="tx1"/>
                      </a:solidFill>
                    </a:ln>
                  </pic:spPr>
                </pic:pic>
              </a:graphicData>
            </a:graphic>
          </wp:inline>
        </w:drawing>
      </w:r>
    </w:p>
    <w:p w14:paraId="2C5BF728" w14:textId="77777777" w:rsidR="00C4666A" w:rsidRDefault="00C4666A" w:rsidP="00C4666A">
      <w:r>
        <w:t xml:space="preserve">The list of contacts will start to display as soon as you begin typing, and the results will be refined as you continue to type the name you are searching for. </w:t>
      </w:r>
    </w:p>
    <w:p w14:paraId="5F257B3E" w14:textId="1FE79F2A" w:rsidR="00C4666A" w:rsidRPr="008F7F14" w:rsidRDefault="00C4666A">
      <w:pPr>
        <w:pStyle w:val="Note"/>
        <w:ind w:left="0"/>
      </w:pPr>
      <w:r>
        <w:t>NOTE</w:t>
      </w:r>
      <w:r w:rsidRPr="008F7F14">
        <w:t xml:space="preserve">: If Contacts </w:t>
      </w:r>
      <w:r w:rsidR="003B02C1">
        <w:t>are</w:t>
      </w:r>
      <w:r w:rsidRPr="008F7F14">
        <w:t xml:space="preserve"> ON, when you search for a contact, the search results will include contacts that are on your </w:t>
      </w:r>
      <w:r w:rsidR="00711C37">
        <w:t>device</w:t>
      </w:r>
      <w:r w:rsidRPr="008F7F14">
        <w:t xml:space="preserve">. To limit results to the Global Address List (GAL), you can go to your </w:t>
      </w:r>
      <w:r w:rsidR="00711C37">
        <w:t>device</w:t>
      </w:r>
      <w:r w:rsidRPr="008F7F14">
        <w:t xml:space="preserve">’s Settings, select Skype for Business from the apps list, and use the slider bar to turn access to your </w:t>
      </w:r>
      <w:r w:rsidR="00711C37">
        <w:t>device</w:t>
      </w:r>
      <w:r w:rsidRPr="008F7F14">
        <w:t xml:space="preserve">’s local contacts OFF. </w:t>
      </w:r>
    </w:p>
    <w:p w14:paraId="3BF5DED4" w14:textId="734DFE61" w:rsidR="00C4666A" w:rsidRPr="00995DDD" w:rsidRDefault="00C4666A" w:rsidP="00C4666A">
      <w:r>
        <w:rPr>
          <w:noProof/>
        </w:rPr>
        <w:drawing>
          <wp:inline distT="0" distB="0" distL="0" distR="0" wp14:anchorId="7409832A" wp14:editId="4ED10795">
            <wp:extent cx="2358190" cy="1602519"/>
            <wp:effectExtent l="19050" t="19050" r="23495" b="17145"/>
            <wp:docPr id="1567131579" name="Picture 156713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8222" cy="1616132"/>
                    </a:xfrm>
                    <a:prstGeom prst="rect">
                      <a:avLst/>
                    </a:prstGeom>
                    <a:noFill/>
                    <a:ln w="12700">
                      <a:solidFill>
                        <a:schemeClr val="tx1"/>
                      </a:solidFill>
                    </a:ln>
                  </pic:spPr>
                </pic:pic>
              </a:graphicData>
            </a:graphic>
          </wp:inline>
        </w:drawing>
      </w:r>
    </w:p>
    <w:p w14:paraId="627234AB" w14:textId="77777777" w:rsidR="00C4666A" w:rsidRDefault="00C4666A" w:rsidP="00C4666A">
      <w:pPr>
        <w:pStyle w:val="Heading2"/>
        <w:rPr>
          <w:rFonts w:eastAsia="Times New Roman"/>
        </w:rPr>
      </w:pPr>
      <w:r w:rsidRPr="1085B960">
        <w:t xml:space="preserve">View and </w:t>
      </w:r>
      <w:r>
        <w:t>e</w:t>
      </w:r>
      <w:r w:rsidRPr="00DB32E2">
        <w:t>dit</w:t>
      </w:r>
      <w:r w:rsidRPr="1085B960">
        <w:t xml:space="preserve"> your Contacts </w:t>
      </w:r>
    </w:p>
    <w:p w14:paraId="50AFC213" w14:textId="490EB9F1" w:rsidR="00B8227E" w:rsidRDefault="00C4666A" w:rsidP="00EA3668">
      <w:pPr>
        <w:rPr>
          <w:rFonts w:ascii="Segoe Pro Semibold" w:hAnsi="Segoe Pro Semibold"/>
          <w:color w:val="008272"/>
          <w:sz w:val="22"/>
          <w:szCs w:val="18"/>
        </w:rPr>
      </w:pPr>
      <w:r>
        <w:t xml:space="preserve">To view your Contacts list, go to the </w:t>
      </w:r>
      <w:r w:rsidRPr="1085B960">
        <w:rPr>
          <w:b/>
          <w:bCs/>
        </w:rPr>
        <w:t>Contacts</w:t>
      </w:r>
      <w:r>
        <w:t xml:space="preserve"> screen,</w:t>
      </w:r>
      <w:r w:rsidR="00D53899">
        <w:t xml:space="preserve"> and</w:t>
      </w:r>
      <w:r>
        <w:t xml:space="preserve"> then tap any of the groups to expand it. The Contacts list in Skype for Business on the desktop is the same as the one in the Skype for Business app.</w:t>
      </w:r>
      <w:r w:rsidRPr="00AEF168">
        <w:t xml:space="preserve"> </w:t>
      </w:r>
      <w:r>
        <w:t>You can now add/remove contacts from the Contacts list in the mobile app.</w:t>
      </w:r>
    </w:p>
    <w:p w14:paraId="195DF371" w14:textId="00E44821" w:rsidR="00C4666A" w:rsidRDefault="00C4666A" w:rsidP="00C4666A">
      <w:pPr>
        <w:pStyle w:val="Heading2"/>
      </w:pPr>
      <w:r w:rsidRPr="008562A6">
        <w:t xml:space="preserve">View someone’s </w:t>
      </w:r>
      <w:r>
        <w:t>profile</w:t>
      </w:r>
    </w:p>
    <w:p w14:paraId="727CEAC9" w14:textId="6F5D853E" w:rsidR="00C4666A" w:rsidRPr="00753F8E" w:rsidRDefault="00C4666A" w:rsidP="00C4666A">
      <w:r>
        <w:t>The profile displays status,</w:t>
      </w:r>
      <w:r w:rsidRPr="4044EECF">
        <w:t xml:space="preserve"> </w:t>
      </w:r>
      <w:r>
        <w:t>personal note</w:t>
      </w:r>
      <w:r w:rsidR="00D6607B">
        <w:t>s</w:t>
      </w:r>
      <w:r>
        <w:t>, and office location</w:t>
      </w:r>
      <w:r w:rsidR="00D6607B">
        <w:t>s</w:t>
      </w:r>
      <w:r>
        <w:t xml:space="preserve"> for people</w:t>
      </w:r>
      <w:r w:rsidRPr="4044EECF">
        <w:t>,</w:t>
      </w:r>
      <w:r>
        <w:t xml:space="preserve"> and provides several ways to communicate with them. For example, you can send an instant message (IM), start an audio or video call, or send an email message directly from someone’s profile. </w:t>
      </w:r>
      <w:r w:rsidR="001A61CE">
        <w:t>To v</w:t>
      </w:r>
      <w:r w:rsidRPr="00753F8E">
        <w:t>iew a contact’s profile</w:t>
      </w:r>
      <w:r w:rsidR="001A61CE">
        <w:t>:</w:t>
      </w:r>
    </w:p>
    <w:p w14:paraId="3D4813F6" w14:textId="77777777" w:rsidR="00C4666A" w:rsidRPr="008966E5" w:rsidRDefault="00C4666A" w:rsidP="00C4666A">
      <w:pPr>
        <w:pStyle w:val="Numbered"/>
        <w:numPr>
          <w:ilvl w:val="0"/>
          <w:numId w:val="36"/>
        </w:numPr>
      </w:pPr>
      <w:r w:rsidRPr="008966E5">
        <w:t xml:space="preserve">Find the contact in your </w:t>
      </w:r>
      <w:r w:rsidRPr="001605F6">
        <w:rPr>
          <w:b/>
        </w:rPr>
        <w:t>Contacts</w:t>
      </w:r>
      <w:r w:rsidRPr="008966E5">
        <w:t xml:space="preserve"> list, or start typing a person’s name in the search box. </w:t>
      </w:r>
    </w:p>
    <w:p w14:paraId="1132906C" w14:textId="77777777" w:rsidR="00C4666A" w:rsidRDefault="00C4666A" w:rsidP="00C4666A">
      <w:pPr>
        <w:pStyle w:val="Numbered"/>
        <w:numPr>
          <w:ilvl w:val="0"/>
          <w:numId w:val="34"/>
        </w:numPr>
      </w:pPr>
      <w:r w:rsidRPr="008966E5">
        <w:t xml:space="preserve">Tap the </w:t>
      </w:r>
      <w:r>
        <w:t xml:space="preserve">contact’s </w:t>
      </w:r>
      <w:r w:rsidRPr="008966E5">
        <w:t xml:space="preserve">name. </w:t>
      </w:r>
    </w:p>
    <w:p w14:paraId="2CA16E1A" w14:textId="77777777" w:rsidR="001A61CE" w:rsidRDefault="00C4666A" w:rsidP="00C4666A">
      <w:pPr>
        <w:pStyle w:val="Numbered"/>
        <w:numPr>
          <w:ilvl w:val="0"/>
          <w:numId w:val="34"/>
        </w:numPr>
      </w:pPr>
      <w:r w:rsidRPr="008966E5">
        <w:t>At the</w:t>
      </w:r>
      <w:r>
        <w:t xml:space="preserve"> top of the conversation screen, tap the down arrow next to contact’s name.</w:t>
      </w:r>
    </w:p>
    <w:p w14:paraId="7AEE15EB" w14:textId="3202968E" w:rsidR="001A61CE" w:rsidRDefault="0092197F" w:rsidP="009E763E">
      <w:pPr>
        <w:pStyle w:val="Numberedlistparagraph"/>
      </w:pPr>
      <w:r>
        <w:rPr>
          <w:noProof/>
        </w:rPr>
        <mc:AlternateContent>
          <mc:Choice Requires="wps">
            <w:drawing>
              <wp:anchor distT="0" distB="0" distL="114300" distR="114300" simplePos="0" relativeHeight="251674624" behindDoc="0" locked="1" layoutInCell="1" allowOverlap="1" wp14:anchorId="330FA938" wp14:editId="03CE9361">
                <wp:simplePos x="0" y="0"/>
                <wp:positionH relativeFrom="column">
                  <wp:posOffset>1233170</wp:posOffset>
                </wp:positionH>
                <wp:positionV relativeFrom="paragraph">
                  <wp:posOffset>248692</wp:posOffset>
                </wp:positionV>
                <wp:extent cx="429768" cy="347472"/>
                <wp:effectExtent l="19050" t="19050" r="27940" b="14605"/>
                <wp:wrapNone/>
                <wp:docPr id="12" name="Oval 12"/>
                <wp:cNvGraphicFramePr/>
                <a:graphic xmlns:a="http://schemas.openxmlformats.org/drawingml/2006/main">
                  <a:graphicData uri="http://schemas.microsoft.com/office/word/2010/wordprocessingShape">
                    <wps:wsp>
                      <wps:cNvSpPr/>
                      <wps:spPr>
                        <a:xfrm>
                          <a:off x="0" y="0"/>
                          <a:ext cx="429768" cy="34747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4A1A5" id="Oval 12" o:spid="_x0000_s1026" style="position:absolute;margin-left:97.1pt;margin-top:19.6pt;width:33.85pt;height:2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" filled="f" strokecolor="red" strokeweight="2.25pt">
                <v:stroke joinstyle="miter"/>
                <w10:anchorlock/>
              </v:oval>
            </w:pict>
          </mc:Fallback>
        </mc:AlternateContent>
      </w:r>
      <w:r w:rsidR="00C4666A">
        <w:rPr>
          <w:noProof/>
        </w:rPr>
        <w:drawing>
          <wp:inline distT="0" distB="0" distL="0" distR="0" wp14:anchorId="2D716F08" wp14:editId="5F3E93DE">
            <wp:extent cx="2529232" cy="466344"/>
            <wp:effectExtent l="19050" t="19050" r="23495" b="10160"/>
            <wp:docPr id="1567131557" name="Picture 156713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10329"/>
                    <a:stretch/>
                  </pic:blipFill>
                  <pic:spPr bwMode="auto">
                    <a:xfrm>
                      <a:off x="0" y="0"/>
                      <a:ext cx="2737731" cy="50478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B7746C" w14:textId="77777777" w:rsidR="00B8227E" w:rsidRDefault="00B8227E">
      <w:pPr>
        <w:spacing w:after="0"/>
        <w:rPr>
          <w:szCs w:val="18"/>
        </w:rPr>
      </w:pPr>
      <w:r>
        <w:br w:type="page"/>
      </w:r>
    </w:p>
    <w:p w14:paraId="51E9928C" w14:textId="4E07CFB0" w:rsidR="001A61CE" w:rsidRDefault="00C4666A" w:rsidP="009E763E">
      <w:pPr>
        <w:pStyle w:val="Numbered"/>
      </w:pPr>
      <w:r>
        <w:lastRenderedPageBreak/>
        <w:t>Tap</w:t>
      </w:r>
      <w:r w:rsidRPr="00753F8E">
        <w:rPr>
          <w:b/>
          <w:bCs/>
        </w:rPr>
        <w:t xml:space="preserve"> profil</w:t>
      </w:r>
      <w:r w:rsidRPr="00A57BA1">
        <w:rPr>
          <w:b/>
          <w:bCs/>
        </w:rPr>
        <w:t>e</w:t>
      </w:r>
      <w:r>
        <w:t xml:space="preserve"> to open the contact’s profile screen.</w:t>
      </w:r>
    </w:p>
    <w:p w14:paraId="3A991554" w14:textId="6E156963" w:rsidR="00C4666A" w:rsidRDefault="003D0773" w:rsidP="00EA3668">
      <w:pPr>
        <w:pStyle w:val="Numberedlistparagraph"/>
        <w:rPr>
          <w:rFonts w:ascii="Segoe Pro Display" w:eastAsiaTheme="majorEastAsia" w:hAnsi="Segoe Pro Display" w:cstheme="majorBidi"/>
          <w:color w:val="A3008C"/>
          <w:sz w:val="24"/>
          <w:szCs w:val="32"/>
        </w:rPr>
      </w:pPr>
      <w:r>
        <w:rPr>
          <w:noProof/>
        </w:rPr>
        <mc:AlternateContent>
          <mc:Choice Requires="wps">
            <w:drawing>
              <wp:anchor distT="0" distB="0" distL="114300" distR="114300" simplePos="0" relativeHeight="251678720" behindDoc="0" locked="1" layoutInCell="1" allowOverlap="1" wp14:anchorId="396CAFE0" wp14:editId="4F22C439">
                <wp:simplePos x="0" y="0"/>
                <wp:positionH relativeFrom="column">
                  <wp:posOffset>228600</wp:posOffset>
                </wp:positionH>
                <wp:positionV relativeFrom="paragraph">
                  <wp:posOffset>722447</wp:posOffset>
                </wp:positionV>
                <wp:extent cx="950976" cy="466344"/>
                <wp:effectExtent l="19050" t="19050" r="20955" b="10160"/>
                <wp:wrapNone/>
                <wp:docPr id="21" name="Oval 21"/>
                <wp:cNvGraphicFramePr/>
                <a:graphic xmlns:a="http://schemas.openxmlformats.org/drawingml/2006/main">
                  <a:graphicData uri="http://schemas.microsoft.com/office/word/2010/wordprocessingShape">
                    <wps:wsp>
                      <wps:cNvSpPr/>
                      <wps:spPr>
                        <a:xfrm>
                          <a:off x="0" y="0"/>
                          <a:ext cx="950976" cy="46634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6AFE1" id="Oval 21" o:spid="_x0000_s1026" style="position:absolute;margin-left:18pt;margin-top:56.9pt;width:74.9pt;height:3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" filled="f" strokecolor="red" strokeweight="2.25pt">
                <v:stroke joinstyle="miter"/>
                <w10:anchorlock/>
              </v:oval>
            </w:pict>
          </mc:Fallback>
        </mc:AlternateContent>
      </w:r>
      <w:r w:rsidR="00C4666A">
        <w:rPr>
          <w:noProof/>
        </w:rPr>
        <w:drawing>
          <wp:inline distT="0" distB="0" distL="0" distR="0" wp14:anchorId="3FC4B9F4" wp14:editId="62A0880E">
            <wp:extent cx="2534974" cy="2136809"/>
            <wp:effectExtent l="19050" t="19050" r="17780" b="15875"/>
            <wp:docPr id="1788163136" name="Picture 17881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8043" cy="2164684"/>
                    </a:xfrm>
                    <a:prstGeom prst="rect">
                      <a:avLst/>
                    </a:prstGeom>
                    <a:noFill/>
                    <a:ln w="12700">
                      <a:solidFill>
                        <a:schemeClr val="tx1"/>
                      </a:solidFill>
                    </a:ln>
                  </pic:spPr>
                </pic:pic>
              </a:graphicData>
            </a:graphic>
          </wp:inline>
        </w:drawing>
      </w:r>
      <w:bookmarkStart w:id="7" w:name="_Conversations"/>
      <w:bookmarkEnd w:id="7"/>
    </w:p>
    <w:p w14:paraId="1DD3FF13" w14:textId="77777777" w:rsidR="00C4666A" w:rsidRDefault="00C4666A" w:rsidP="00C4666A">
      <w:pPr>
        <w:pStyle w:val="Heading1"/>
      </w:pPr>
      <w:bookmarkStart w:id="8" w:name="Having_conversations"/>
      <w:r>
        <w:t>Having conversations</w:t>
      </w:r>
    </w:p>
    <w:bookmarkEnd w:id="8"/>
    <w:p w14:paraId="68ED4149" w14:textId="77777777" w:rsidR="00C4666A" w:rsidRDefault="00C4666A" w:rsidP="00C4666A">
      <w:pPr>
        <w:pStyle w:val="Heading2"/>
      </w:pPr>
      <w:r>
        <w:t>Start</w:t>
      </w:r>
      <w:r w:rsidRPr="00817F0D">
        <w:t xml:space="preserve"> a conversation</w:t>
      </w:r>
    </w:p>
    <w:p w14:paraId="70EE6F00" w14:textId="77777777" w:rsidR="00C4666A" w:rsidRDefault="00C4666A" w:rsidP="009E763E">
      <w:r w:rsidRPr="00911B37">
        <w:t>From Skype for Business, you can start a chat (IM), a voice call, or a video call with a single tap on a contact’s name.</w:t>
      </w:r>
    </w:p>
    <w:p w14:paraId="062538E8" w14:textId="74222BE5" w:rsidR="00C4666A" w:rsidRDefault="00C4666A" w:rsidP="009E763E">
      <w:r>
        <w:rPr>
          <w:noProof/>
        </w:rPr>
        <w:drawing>
          <wp:inline distT="0" distB="0" distL="0" distR="0" wp14:anchorId="23C566CB" wp14:editId="29DB2D63">
            <wp:extent cx="2230283" cy="3965608"/>
            <wp:effectExtent l="19050" t="19050" r="17780" b="15875"/>
            <wp:docPr id="1567131562" name="Picture 156713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5130" cy="4009787"/>
                    </a:xfrm>
                    <a:prstGeom prst="rect">
                      <a:avLst/>
                    </a:prstGeom>
                    <a:noFill/>
                    <a:ln w="12700">
                      <a:solidFill>
                        <a:schemeClr val="tx1"/>
                      </a:solidFill>
                    </a:ln>
                  </pic:spPr>
                </pic:pic>
              </a:graphicData>
            </a:graphic>
          </wp:inline>
        </w:drawing>
      </w:r>
    </w:p>
    <w:p w14:paraId="5BDFBFDB" w14:textId="77777777" w:rsidR="00B8227E" w:rsidRDefault="00B8227E">
      <w:pPr>
        <w:spacing w:after="0"/>
      </w:pPr>
      <w:r>
        <w:br w:type="page"/>
      </w:r>
    </w:p>
    <w:p w14:paraId="5D04D0F4" w14:textId="40E99401" w:rsidR="00C4666A" w:rsidRPr="00753F8E" w:rsidRDefault="00C4666A" w:rsidP="00C4666A">
      <w:r w:rsidRPr="00753F8E">
        <w:lastRenderedPageBreak/>
        <w:t>To start conversations</w:t>
      </w:r>
      <w:r w:rsidR="001A61CE">
        <w:t>:</w:t>
      </w:r>
    </w:p>
    <w:p w14:paraId="1CD11515" w14:textId="231F0ABE" w:rsidR="00C4666A" w:rsidRPr="009A78EA" w:rsidRDefault="00C4666A" w:rsidP="00C4666A">
      <w:pPr>
        <w:pStyle w:val="Bullet1"/>
      </w:pPr>
      <w:r w:rsidRPr="00B37FA7">
        <w:t xml:space="preserve">Type a message, and tap </w:t>
      </w:r>
      <w:r w:rsidRPr="1085B960">
        <w:rPr>
          <w:b/>
          <w:bCs/>
        </w:rPr>
        <w:t>Send</w:t>
      </w:r>
      <w:r w:rsidRPr="1085B960">
        <w:t xml:space="preserve"> </w:t>
      </w:r>
      <w:r w:rsidRPr="009E763E">
        <w:rPr>
          <w:noProof/>
          <w:position w:val="-12"/>
        </w:rPr>
        <w:drawing>
          <wp:inline distT="0" distB="0" distL="0" distR="0" wp14:anchorId="4F119972" wp14:editId="35503321">
            <wp:extent cx="295836" cy="286474"/>
            <wp:effectExtent l="0" t="0" r="9525" b="0"/>
            <wp:docPr id="1567131564" name="Picture 156713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341347" cy="330545"/>
                    </a:xfrm>
                    <a:prstGeom prst="rect">
                      <a:avLst/>
                    </a:prstGeom>
                    <a:noFill/>
                    <a:ln>
                      <a:noFill/>
                    </a:ln>
                  </pic:spPr>
                </pic:pic>
              </a:graphicData>
            </a:graphic>
          </wp:inline>
        </w:drawing>
      </w:r>
      <w:r w:rsidR="003E27C1">
        <w:t>.</w:t>
      </w:r>
    </w:p>
    <w:p w14:paraId="1C228472" w14:textId="18676FCF" w:rsidR="00C4666A" w:rsidRDefault="00C4666A" w:rsidP="00C4666A">
      <w:pPr>
        <w:pStyle w:val="Bullet1"/>
      </w:pPr>
      <w:r>
        <w:t xml:space="preserve">Start a video chat by tapping </w:t>
      </w:r>
      <w:r w:rsidRPr="00A57BA1">
        <w:rPr>
          <w:b/>
          <w:bCs/>
        </w:rPr>
        <w:t>Video</w:t>
      </w:r>
      <w:r w:rsidRPr="395FEFF8">
        <w:t xml:space="preserve"> </w:t>
      </w:r>
      <w:r w:rsidRPr="009E763E">
        <w:rPr>
          <w:noProof/>
          <w:position w:val="-12"/>
        </w:rPr>
        <w:drawing>
          <wp:inline distT="0" distB="0" distL="0" distR="0" wp14:anchorId="1EFA5183" wp14:editId="020D00ED">
            <wp:extent cx="317350" cy="198344"/>
            <wp:effectExtent l="0" t="0" r="6985" b="0"/>
            <wp:docPr id="1567131561" name="Picture 156713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284" cy="203303"/>
                    </a:xfrm>
                    <a:prstGeom prst="rect">
                      <a:avLst/>
                    </a:prstGeom>
                    <a:noFill/>
                    <a:ln>
                      <a:noFill/>
                    </a:ln>
                  </pic:spPr>
                </pic:pic>
              </a:graphicData>
            </a:graphic>
          </wp:inline>
        </w:drawing>
      </w:r>
      <w:r w:rsidR="003E27C1">
        <w:t>.</w:t>
      </w:r>
    </w:p>
    <w:p w14:paraId="636BD084" w14:textId="45B601D1" w:rsidR="00236A89" w:rsidRDefault="00C4666A" w:rsidP="00EA3668">
      <w:pPr>
        <w:pStyle w:val="Bullet1"/>
      </w:pPr>
      <w:r>
        <w:t xml:space="preserve">Make an audio call by tapping </w:t>
      </w:r>
      <w:r w:rsidRPr="00753F8E">
        <w:rPr>
          <w:b/>
          <w:bCs/>
        </w:rPr>
        <w:t xml:space="preserve">Call </w:t>
      </w:r>
      <w:r w:rsidRPr="009E763E">
        <w:rPr>
          <w:noProof/>
          <w:position w:val="-16"/>
        </w:rPr>
        <w:drawing>
          <wp:inline distT="0" distB="0" distL="0" distR="0" wp14:anchorId="56632290" wp14:editId="16370BA1">
            <wp:extent cx="236669" cy="277864"/>
            <wp:effectExtent l="0" t="0" r="0" b="8255"/>
            <wp:docPr id="1567131558" name="Picture 156713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627" cy="286033"/>
                    </a:xfrm>
                    <a:prstGeom prst="rect">
                      <a:avLst/>
                    </a:prstGeom>
                    <a:noFill/>
                    <a:ln>
                      <a:noFill/>
                    </a:ln>
                  </pic:spPr>
                </pic:pic>
              </a:graphicData>
            </a:graphic>
          </wp:inline>
        </w:drawing>
      </w:r>
      <w:r w:rsidR="003E27C1">
        <w:rPr>
          <w:b/>
          <w:bCs/>
        </w:rPr>
        <w:t>.</w:t>
      </w:r>
    </w:p>
    <w:p w14:paraId="74266FFB" w14:textId="174F974B" w:rsidR="00C4666A" w:rsidRDefault="00C4666A" w:rsidP="00C4666A">
      <w:pPr>
        <w:pStyle w:val="Heading2"/>
      </w:pPr>
      <w:r>
        <w:t>Joining a conversation</w:t>
      </w:r>
    </w:p>
    <w:p w14:paraId="6331D49B" w14:textId="7270889D" w:rsidR="00C4666A" w:rsidRDefault="00C4666A" w:rsidP="009E763E">
      <w:pPr>
        <w:rPr>
          <w:b/>
          <w:bCs/>
        </w:rPr>
      </w:pPr>
      <w:r w:rsidRPr="0B5D753B">
        <w:rPr>
          <w:b/>
          <w:bCs/>
        </w:rPr>
        <w:t>IM.</w:t>
      </w:r>
      <w:r w:rsidRPr="0B5D753B">
        <w:t xml:space="preserve"> When someone sends you an instant message and you are in Skype for Business, a notification appears at the top of the screen. To accept the invitation, tap the notification. If you receive, an instant message while your </w:t>
      </w:r>
      <w:r w:rsidR="00711C37">
        <w:t>device</w:t>
      </w:r>
      <w:r w:rsidRPr="0B5D753B">
        <w:t xml:space="preserve"> is locked or </w:t>
      </w:r>
      <w:r w:rsidR="004E345D">
        <w:t xml:space="preserve">when </w:t>
      </w:r>
      <w:r w:rsidRPr="0B5D753B">
        <w:t>Skype for Business is running in the background, a</w:t>
      </w:r>
      <w:r w:rsidRPr="00B37FA7">
        <w:t xml:space="preserve"> </w:t>
      </w:r>
      <w:r w:rsidRPr="0001620C">
        <w:t xml:space="preserve">notification </w:t>
      </w:r>
      <w:r>
        <w:t>a</w:t>
      </w:r>
      <w:r w:rsidRPr="0B5D753B">
        <w:t>ppears indicating that you have a new instant message. To accept the invitation, tap the notification. To ignore the invitation, just let the notification time out.</w:t>
      </w:r>
    </w:p>
    <w:p w14:paraId="09B62EDB" w14:textId="77777777" w:rsidR="00C4666A" w:rsidRPr="00995DDD" w:rsidRDefault="00C4666A" w:rsidP="00C4666A">
      <w:r w:rsidRPr="1085B960">
        <w:rPr>
          <w:b/>
          <w:bCs/>
        </w:rPr>
        <w:t>Audio.</w:t>
      </w:r>
      <w:r w:rsidRPr="1085B960">
        <w:t xml:space="preserve"> When you get a Skype for Business call, it looks the same as any other call you get on your </w:t>
      </w:r>
      <w:r>
        <w:t>iOS device</w:t>
      </w:r>
      <w:r w:rsidRPr="1085B960">
        <w:t xml:space="preserve">. The only difference is that when you get the call, the ringtone will be the default Skype for Business ringtone (this ringtone cannot be changed), and the incoming call screen will have a Skype for Business logo </w:t>
      </w:r>
      <w:r w:rsidRPr="009E763E">
        <w:rPr>
          <w:noProof/>
          <w:position w:val="-12"/>
        </w:rPr>
        <w:drawing>
          <wp:inline distT="0" distB="0" distL="0" distR="0" wp14:anchorId="790B6178" wp14:editId="77E87512">
            <wp:extent cx="274320" cy="283946"/>
            <wp:effectExtent l="0" t="0" r="0" b="1905"/>
            <wp:docPr id="1567131563" name="Picture 156713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519" cy="319345"/>
                    </a:xfrm>
                    <a:prstGeom prst="rect">
                      <a:avLst/>
                    </a:prstGeom>
                  </pic:spPr>
                </pic:pic>
              </a:graphicData>
            </a:graphic>
          </wp:inline>
        </w:drawing>
      </w:r>
      <w:r w:rsidRPr="1085B960">
        <w:t xml:space="preserve"> on the left.</w:t>
      </w:r>
    </w:p>
    <w:p w14:paraId="2D303FC2" w14:textId="77777777" w:rsidR="00C4666A" w:rsidRDefault="00C4666A" w:rsidP="00C4666A">
      <w:r w:rsidRPr="1085B960">
        <w:rPr>
          <w:b/>
          <w:bCs/>
        </w:rPr>
        <w:t>Video.</w:t>
      </w:r>
      <w:r w:rsidRPr="1085B960">
        <w:t xml:space="preserve"> When you receive a</w:t>
      </w:r>
      <w:r>
        <w:t xml:space="preserve"> Skype for Business video call:</w:t>
      </w:r>
    </w:p>
    <w:p w14:paraId="2F0AB1CC" w14:textId="34420CF5" w:rsidR="00C4666A" w:rsidRDefault="00C4666A" w:rsidP="009E763E">
      <w:pPr>
        <w:pStyle w:val="Bullet1"/>
      </w:pPr>
      <w:r>
        <w:t>T</w:t>
      </w:r>
      <w:r w:rsidRPr="1085B960">
        <w:t xml:space="preserve">ap </w:t>
      </w:r>
      <w:r w:rsidR="005370F6">
        <w:rPr>
          <w:b/>
          <w:bCs/>
        </w:rPr>
        <w:t>V</w:t>
      </w:r>
      <w:r w:rsidRPr="00D45049">
        <w:rPr>
          <w:b/>
          <w:bCs/>
        </w:rPr>
        <w:t>ideo</w:t>
      </w:r>
      <w:r w:rsidRPr="72DEC050">
        <w:t xml:space="preserve"> </w:t>
      </w:r>
      <w:r w:rsidRPr="009E763E">
        <w:rPr>
          <w:noProof/>
          <w:position w:val="-12"/>
        </w:rPr>
        <w:drawing>
          <wp:inline distT="0" distB="0" distL="0" distR="0" wp14:anchorId="5D26C845" wp14:editId="770A15B8">
            <wp:extent cx="309660" cy="321534"/>
            <wp:effectExtent l="0" t="0" r="0" b="2540"/>
            <wp:docPr id="1567131582" name="Picture 156713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725" cy="344445"/>
                    </a:xfrm>
                    <a:prstGeom prst="rect">
                      <a:avLst/>
                    </a:prstGeom>
                    <a:noFill/>
                    <a:ln>
                      <a:noFill/>
                    </a:ln>
                  </pic:spPr>
                </pic:pic>
              </a:graphicData>
            </a:graphic>
          </wp:inline>
        </w:drawing>
      </w:r>
      <w:r w:rsidRPr="1085B960">
        <w:t xml:space="preserve"> to accept an</w:t>
      </w:r>
      <w:r>
        <w:t xml:space="preserve"> incoming audio and video call</w:t>
      </w:r>
    </w:p>
    <w:p w14:paraId="48539B0D" w14:textId="64F7E499" w:rsidR="00C4666A" w:rsidRPr="00995DDD" w:rsidRDefault="00C4666A" w:rsidP="009E763E">
      <w:pPr>
        <w:pStyle w:val="Bullet1"/>
      </w:pPr>
      <w:r>
        <w:t>T</w:t>
      </w:r>
      <w:r w:rsidRPr="1085B960">
        <w:t xml:space="preserve">ap </w:t>
      </w:r>
      <w:r w:rsidR="005370F6">
        <w:rPr>
          <w:b/>
          <w:bCs/>
        </w:rPr>
        <w:t>A</w:t>
      </w:r>
      <w:r w:rsidRPr="00D45049">
        <w:rPr>
          <w:b/>
          <w:bCs/>
        </w:rPr>
        <w:t>udio</w:t>
      </w:r>
      <w:r w:rsidRPr="72DEC050">
        <w:t xml:space="preserve"> </w:t>
      </w:r>
      <w:r w:rsidRPr="009E763E">
        <w:rPr>
          <w:noProof/>
          <w:position w:val="-12"/>
        </w:rPr>
        <w:drawing>
          <wp:inline distT="0" distB="0" distL="0" distR="0" wp14:anchorId="639D0E02" wp14:editId="1A05EF15">
            <wp:extent cx="323440" cy="323440"/>
            <wp:effectExtent l="0" t="0" r="635" b="635"/>
            <wp:docPr id="1567131581" name="Picture 156713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402" cy="343402"/>
                    </a:xfrm>
                    <a:prstGeom prst="rect">
                      <a:avLst/>
                    </a:prstGeom>
                    <a:noFill/>
                    <a:ln>
                      <a:noFill/>
                    </a:ln>
                  </pic:spPr>
                </pic:pic>
              </a:graphicData>
            </a:graphic>
          </wp:inline>
        </w:drawing>
      </w:r>
      <w:r w:rsidRPr="72DEC050">
        <w:t xml:space="preserve"> </w:t>
      </w:r>
      <w:r w:rsidRPr="1085B960">
        <w:t>to accept an audio-only call.</w:t>
      </w:r>
    </w:p>
    <w:p w14:paraId="4A70278D" w14:textId="77777777" w:rsidR="00C4666A" w:rsidRDefault="00C4666A" w:rsidP="00C4666A">
      <w:pPr>
        <w:pStyle w:val="Heading2"/>
      </w:pPr>
      <w:r w:rsidRPr="00817F0D">
        <w:t>Find recent or missed conversations</w:t>
      </w:r>
    </w:p>
    <w:p w14:paraId="4BAA204B" w14:textId="77777777" w:rsidR="00C4666A" w:rsidRDefault="00C4666A" w:rsidP="00C4666A">
      <w:r>
        <w:t xml:space="preserve">Missed and recent conversations are listed on the main screen under the </w:t>
      </w:r>
      <w:r w:rsidRPr="00D45049">
        <w:rPr>
          <w:b/>
          <w:bCs/>
        </w:rPr>
        <w:t>R</w:t>
      </w:r>
      <w:r w:rsidRPr="00A57BA1">
        <w:rPr>
          <w:b/>
          <w:bCs/>
        </w:rPr>
        <w:t>ecent</w:t>
      </w:r>
      <w:r>
        <w:t xml:space="preserve"> heading. Tap a listed conversation to open it.</w:t>
      </w:r>
    </w:p>
    <w:p w14:paraId="58A5AF71" w14:textId="1FB01958" w:rsidR="00C4666A" w:rsidRPr="00724760" w:rsidRDefault="00C4666A" w:rsidP="00C4666A">
      <w:pPr>
        <w:rPr>
          <w:highlight w:val="yellow"/>
        </w:rPr>
      </w:pPr>
      <w:r>
        <w:rPr>
          <w:b/>
          <w:bCs/>
          <w:highlight w:val="yellow"/>
        </w:rPr>
        <w:t>Customization note:</w:t>
      </w:r>
      <w:r>
        <w:rPr>
          <w:highlight w:val="yellow"/>
        </w:rPr>
        <w:t xml:space="preserve"> </w:t>
      </w:r>
      <w:r w:rsidR="004E345D" w:rsidRPr="004D23E5">
        <w:rPr>
          <w:highlight w:val="yellow"/>
        </w:rPr>
        <w:t>Synchronizing</w:t>
      </w:r>
      <w:r w:rsidRPr="004D23E5">
        <w:rPr>
          <w:highlight w:val="yellow"/>
        </w:rPr>
        <w:t xml:space="preserve"> Conversation History between mobile devices and Microsoft Outlook may or may not be available depending on how IT Administrators have configured the environment. If your implementation does not synchroniz</w:t>
      </w:r>
      <w:r w:rsidR="004E345D" w:rsidRPr="004D23E5">
        <w:rPr>
          <w:highlight w:val="yellow"/>
        </w:rPr>
        <w:t>e</w:t>
      </w:r>
      <w:r w:rsidRPr="004D23E5">
        <w:rPr>
          <w:highlight w:val="yellow"/>
        </w:rPr>
        <w:t xml:space="preserve"> between Outlook and Skype for Business for iOS, </w:t>
      </w:r>
      <w:r w:rsidR="004E345D" w:rsidRPr="004D23E5">
        <w:rPr>
          <w:highlight w:val="yellow"/>
        </w:rPr>
        <w:t>you may want to</w:t>
      </w:r>
      <w:r w:rsidRPr="004D23E5">
        <w:rPr>
          <w:highlight w:val="yellow"/>
        </w:rPr>
        <w:t xml:space="preserve"> customize the following note to include in this section. Please remember to remove the highlighting.</w:t>
      </w:r>
    </w:p>
    <w:p w14:paraId="674865DA" w14:textId="702E2EBB" w:rsidR="00C4666A" w:rsidRPr="00724760" w:rsidRDefault="00C4666A" w:rsidP="00C4666A">
      <w:pPr>
        <w:pStyle w:val="Note"/>
        <w:ind w:left="0"/>
      </w:pPr>
      <w:r w:rsidRPr="00724760">
        <w:rPr>
          <w:highlight w:val="yellow"/>
        </w:rPr>
        <w:t xml:space="preserve">NOTE: The conversation history in your </w:t>
      </w:r>
      <w:r w:rsidRPr="00724760">
        <w:rPr>
          <w:b/>
          <w:highlight w:val="yellow"/>
        </w:rPr>
        <w:t>Recent</w:t>
      </w:r>
      <w:r w:rsidRPr="00724760">
        <w:rPr>
          <w:highlight w:val="yellow"/>
        </w:rPr>
        <w:t xml:space="preserve"> list only includes the conversations that you initiated or participated in while using your mobile device. To view the list of conversations that were initiated </w:t>
      </w:r>
      <w:r w:rsidR="004E345D">
        <w:rPr>
          <w:highlight w:val="yellow"/>
        </w:rPr>
        <w:t xml:space="preserve">from </w:t>
      </w:r>
      <w:r w:rsidRPr="00724760">
        <w:rPr>
          <w:highlight w:val="yellow"/>
        </w:rPr>
        <w:t xml:space="preserve">or participated in </w:t>
      </w:r>
      <w:r>
        <w:rPr>
          <w:highlight w:val="yellow"/>
        </w:rPr>
        <w:t>from</w:t>
      </w:r>
      <w:r w:rsidRPr="00724760">
        <w:rPr>
          <w:highlight w:val="yellow"/>
        </w:rPr>
        <w:t xml:space="preserve"> your computer, view the </w:t>
      </w:r>
      <w:r w:rsidRPr="00724760">
        <w:rPr>
          <w:b/>
          <w:highlight w:val="yellow"/>
        </w:rPr>
        <w:t>Conversation History</w:t>
      </w:r>
      <w:r w:rsidRPr="00724760">
        <w:rPr>
          <w:highlight w:val="yellow"/>
        </w:rPr>
        <w:t xml:space="preserve"> folder in Microsoft Outlook.</w:t>
      </w:r>
      <w:r>
        <w:t xml:space="preserve">  </w:t>
      </w:r>
    </w:p>
    <w:p w14:paraId="5F785A4C" w14:textId="6235D922" w:rsidR="00C4666A" w:rsidRDefault="00C4666A" w:rsidP="00C4666A">
      <w:pPr>
        <w:spacing w:after="0"/>
        <w:rPr>
          <w:rFonts w:ascii="Segoe Pro Semibold" w:hAnsi="Segoe Pro Semibold"/>
          <w:color w:val="595959" w:themeColor="text1" w:themeTint="A6"/>
          <w:sz w:val="20"/>
          <w:szCs w:val="18"/>
        </w:rPr>
      </w:pPr>
    </w:p>
    <w:p w14:paraId="5E7CDC74" w14:textId="77777777" w:rsidR="00236A89" w:rsidRDefault="00236A89">
      <w:pPr>
        <w:spacing w:after="0"/>
        <w:rPr>
          <w:rFonts w:ascii="Segoe Pro Semibold" w:hAnsi="Segoe Pro Semibold"/>
          <w:color w:val="008272"/>
          <w:sz w:val="22"/>
          <w:szCs w:val="18"/>
        </w:rPr>
      </w:pPr>
      <w:r>
        <w:br w:type="page"/>
      </w:r>
    </w:p>
    <w:p w14:paraId="272D0A59" w14:textId="57652658" w:rsidR="00C4666A" w:rsidRDefault="00C4666A" w:rsidP="00C4666A">
      <w:pPr>
        <w:pStyle w:val="Heading2"/>
      </w:pPr>
      <w:r w:rsidRPr="00817F0D">
        <w:lastRenderedPageBreak/>
        <w:t>Delete a conversation</w:t>
      </w:r>
    </w:p>
    <w:p w14:paraId="05F2D206" w14:textId="77777777" w:rsidR="00C4666A" w:rsidRDefault="00C4666A" w:rsidP="00C4666A">
      <w:r w:rsidRPr="00995DDD">
        <w:t xml:space="preserve">To delete a conversation from the </w:t>
      </w:r>
      <w:r w:rsidRPr="00995DDD">
        <w:rPr>
          <w:b/>
        </w:rPr>
        <w:t>Recent</w:t>
      </w:r>
      <w:r w:rsidRPr="00995DDD">
        <w:t xml:space="preserve"> screen, </w:t>
      </w:r>
      <w:r>
        <w:t>swipe the</w:t>
      </w:r>
      <w:r w:rsidRPr="00995DDD">
        <w:t xml:space="preserve"> c</w:t>
      </w:r>
      <w:r>
        <w:t xml:space="preserve">onversation you want to delete and tap the garbage can. </w:t>
      </w:r>
    </w:p>
    <w:p w14:paraId="7579DD36" w14:textId="4F6FF3EA" w:rsidR="00C4666A" w:rsidRDefault="00C4666A" w:rsidP="009E763E">
      <w:r>
        <w:rPr>
          <w:noProof/>
        </w:rPr>
        <w:drawing>
          <wp:inline distT="0" distB="0" distL="0" distR="0" wp14:anchorId="00D11A38" wp14:editId="1502D00B">
            <wp:extent cx="2192390" cy="3898232"/>
            <wp:effectExtent l="19050" t="19050" r="17780" b="26670"/>
            <wp:docPr id="1567131567" name="Picture 156713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2501" cy="3933992"/>
                    </a:xfrm>
                    <a:prstGeom prst="rect">
                      <a:avLst/>
                    </a:prstGeom>
                    <a:noFill/>
                    <a:ln w="12700">
                      <a:solidFill>
                        <a:schemeClr val="tx1"/>
                      </a:solidFill>
                    </a:ln>
                  </pic:spPr>
                </pic:pic>
              </a:graphicData>
            </a:graphic>
          </wp:inline>
        </w:drawing>
      </w:r>
    </w:p>
    <w:p w14:paraId="049F752A" w14:textId="77777777" w:rsidR="00B8227E" w:rsidRDefault="00B8227E">
      <w:pPr>
        <w:spacing w:after="0"/>
        <w:rPr>
          <w:rFonts w:ascii="Segoe Pro Display" w:eastAsiaTheme="majorEastAsia" w:hAnsi="Segoe Pro Display" w:cstheme="majorBidi"/>
          <w:color w:val="008272"/>
          <w:sz w:val="28"/>
          <w:szCs w:val="32"/>
        </w:rPr>
      </w:pPr>
      <w:r>
        <w:br w:type="page"/>
      </w:r>
    </w:p>
    <w:p w14:paraId="3548BC80" w14:textId="5DC25E10" w:rsidR="00175C1B" w:rsidRDefault="00DB554E" w:rsidP="002831E6">
      <w:pPr>
        <w:pStyle w:val="Heading1"/>
      </w:pPr>
      <w:bookmarkStart w:id="9" w:name="For_more_info"/>
      <w:r w:rsidRPr="00332E2A">
        <w:lastRenderedPageBreak/>
        <w:t xml:space="preserve">For more </w:t>
      </w:r>
      <w:bookmarkEnd w:id="9"/>
      <w:r w:rsidRPr="00332E2A">
        <w:t>information</w:t>
      </w:r>
    </w:p>
    <w:p w14:paraId="5FE2DA8D" w14:textId="77777777" w:rsidR="0078350D" w:rsidRDefault="0078350D" w:rsidP="0078350D">
      <w:pPr>
        <w:pStyle w:val="Heading2"/>
        <w:spacing w:after="0"/>
        <w:rPr>
          <w:rFonts w:eastAsia="Times New Roman"/>
          <w:color w:val="595959"/>
          <w:sz w:val="20"/>
          <w:szCs w:val="20"/>
        </w:rPr>
      </w:pPr>
      <w:r>
        <w:rPr>
          <w:rFonts w:eastAsia="Times New Roman"/>
        </w:rPr>
        <w:t>For more great productivity guidance, visit…</w:t>
      </w:r>
    </w:p>
    <w:p w14:paraId="1CE74125" w14:textId="77777777" w:rsidR="0078350D" w:rsidRPr="003649A3" w:rsidRDefault="00061212" w:rsidP="0078350D">
      <w:pPr>
        <w:rPr>
          <w:rStyle w:val="Hyperlink"/>
        </w:rPr>
      </w:pPr>
      <w:hyperlink r:id="rId49" w:history="1">
        <w:r w:rsidR="0078350D" w:rsidRPr="003649A3">
          <w:rPr>
            <w:rStyle w:val="Hyperlink"/>
          </w:rPr>
          <w:t>http://microsoft.com/ITShowcase/Productivity</w:t>
        </w:r>
      </w:hyperlink>
      <w:r w:rsidR="0078350D" w:rsidRPr="003649A3">
        <w:rPr>
          <w:rStyle w:val="Hyperlink"/>
        </w:rPr>
        <w:t xml:space="preserve"> </w:t>
      </w:r>
    </w:p>
    <w:p w14:paraId="6EBAEDD3" w14:textId="77777777" w:rsidR="0078350D" w:rsidRDefault="0078350D" w:rsidP="0078350D">
      <w:pPr>
        <w:pStyle w:val="Heading2"/>
        <w:spacing w:after="0"/>
        <w:rPr>
          <w:rFonts w:eastAsia="Times New Roman"/>
          <w:color w:val="595959"/>
        </w:rPr>
      </w:pPr>
      <w:r>
        <w:rPr>
          <w:rFonts w:eastAsia="Times New Roman"/>
        </w:rPr>
        <w:t>Microsoft IT Showcase</w:t>
      </w:r>
    </w:p>
    <w:p w14:paraId="14429923" w14:textId="77777777" w:rsidR="0078350D" w:rsidRDefault="00061212" w:rsidP="0078350D">
      <w:pPr>
        <w:rPr>
          <w:rStyle w:val="Hyperlink"/>
        </w:rPr>
      </w:pPr>
      <w:hyperlink r:id="rId50" w:history="1">
        <w:r w:rsidR="0078350D" w:rsidRPr="003649A3">
          <w:rPr>
            <w:rStyle w:val="Hyperlink"/>
          </w:rPr>
          <w:t>http://www.microsoft.com/ITShowcase</w:t>
        </w:r>
      </w:hyperlink>
    </w:p>
    <w:p w14:paraId="69B5112B" w14:textId="77777777" w:rsidR="00C948DE" w:rsidRDefault="00C948DE" w:rsidP="00C948DE">
      <w:pPr>
        <w:pStyle w:val="Heading2"/>
        <w:spacing w:after="0"/>
      </w:pPr>
      <w:r w:rsidRPr="006674DC">
        <w:t>Skype for Business is coming to iOS</w:t>
      </w:r>
    </w:p>
    <w:p w14:paraId="62608725" w14:textId="09C01F53" w:rsidR="00C948DE" w:rsidRPr="003649A3" w:rsidRDefault="00061212" w:rsidP="00C948DE">
      <w:pPr>
        <w:rPr>
          <w:rStyle w:val="Hyperlink"/>
        </w:rPr>
      </w:pPr>
      <w:hyperlink r:id="rId51" w:history="1">
        <w:r w:rsidR="00723841">
          <w:rPr>
            <w:rStyle w:val="Hyperlink"/>
          </w:rPr>
          <w:t>https://support.office.com/article/1a2cf653-955b-4329-b289-db7a67d32bfd</w:t>
        </w:r>
      </w:hyperlink>
    </w:p>
    <w:p w14:paraId="2C2D7F31" w14:textId="77777777" w:rsidR="00C948DE" w:rsidRPr="00783C25" w:rsidRDefault="00C948DE" w:rsidP="00C948DE">
      <w:pPr>
        <w:pStyle w:val="Heading2"/>
        <w:spacing w:after="0"/>
      </w:pPr>
      <w:r w:rsidRPr="00783C25">
        <w:t>Download, install, and sign in to Skype for Business for iOS devices</w:t>
      </w:r>
    </w:p>
    <w:p w14:paraId="68755217" w14:textId="3D98A704" w:rsidR="00C948DE" w:rsidRPr="003649A3" w:rsidRDefault="00061212" w:rsidP="00C948DE">
      <w:pPr>
        <w:tabs>
          <w:tab w:val="left" w:pos="1282"/>
        </w:tabs>
        <w:rPr>
          <w:rStyle w:val="Hyperlink"/>
        </w:rPr>
      </w:pPr>
      <w:hyperlink r:id="rId52" w:history="1">
        <w:r w:rsidR="00723841">
          <w:rPr>
            <w:rStyle w:val="Hyperlink"/>
          </w:rPr>
          <w:t>https://support.office.com/article/3239c8a3-cf55-4ff0-a967-5de51911c049</w:t>
        </w:r>
      </w:hyperlink>
    </w:p>
    <w:p w14:paraId="77DB2DA5" w14:textId="77777777" w:rsidR="00C948DE" w:rsidRPr="00783C25" w:rsidRDefault="00C948DE" w:rsidP="00C948DE">
      <w:pPr>
        <w:pStyle w:val="Heading2"/>
        <w:spacing w:after="0"/>
      </w:pPr>
      <w:r w:rsidRPr="00783C25">
        <w:t>Need help signing in to Skype for Business (iOS)?</w:t>
      </w:r>
    </w:p>
    <w:p w14:paraId="7A38A23E" w14:textId="1B027F15" w:rsidR="00C948DE" w:rsidRPr="003649A3" w:rsidRDefault="00061212" w:rsidP="00C948DE">
      <w:pPr>
        <w:tabs>
          <w:tab w:val="left" w:pos="1282"/>
        </w:tabs>
        <w:rPr>
          <w:rStyle w:val="Hyperlink"/>
        </w:rPr>
      </w:pPr>
      <w:hyperlink r:id="rId53" w:history="1">
        <w:r w:rsidR="00723841">
          <w:rPr>
            <w:rStyle w:val="Hyperlink"/>
          </w:rPr>
          <w:t>https://support.office.com/article/aa89f3d2-44e7-4d8a-9a26-643fbf5c732b</w:t>
        </w:r>
      </w:hyperlink>
      <w:bookmarkStart w:id="10" w:name="_GoBack"/>
      <w:bookmarkEnd w:id="10"/>
    </w:p>
    <w:p w14:paraId="59F99354" w14:textId="77777777" w:rsidR="0078350D" w:rsidRDefault="0078350D" w:rsidP="0078350D">
      <w:r>
        <w:t>For more information about Microsoft products or services, call the Microsoft Sales Information Center at (800) 426-9400. In Canada, call the Microsoft Canada Order Centre at (800) 933-4750. Outside the 50 United States and Canada, please contact your local Microsoft subsidiary. To access information via the web, go to:</w:t>
      </w:r>
    </w:p>
    <w:p w14:paraId="5695DF85" w14:textId="77777777" w:rsidR="0078350D" w:rsidRPr="003649A3" w:rsidRDefault="00061212" w:rsidP="0078350D">
      <w:pPr>
        <w:rPr>
          <w:rStyle w:val="Hyperlink"/>
        </w:rPr>
      </w:pPr>
      <w:hyperlink r:id="rId54" w:history="1">
        <w:r w:rsidR="0078350D" w:rsidRPr="003649A3">
          <w:rPr>
            <w:rStyle w:val="Hyperlink"/>
          </w:rPr>
          <w:t>http://www.microsoft.com</w:t>
        </w:r>
      </w:hyperlink>
    </w:p>
    <w:p w14:paraId="671F8834" w14:textId="77777777" w:rsidR="00212C00" w:rsidRPr="00495791" w:rsidRDefault="00212C00" w:rsidP="00D3530D">
      <w:pPr>
        <w:pStyle w:val="Legalese"/>
      </w:pPr>
      <w:r w:rsidRPr="00495791">
        <w:t>© 2015 Microsoft Corporation. All rights reserved. Microsoft and Windows are either registered trademarks or trademarks of Microsoft Corporation in the United States and/or other countries. The names of actual companies and products mentioned herein may be the trademarks of their respective owners. This document is for informational purposes only. MICROSOFT MAKES NO WARRANTIES, EXPRESS OR IMPLIED, IN THIS SUMMARY.</w:t>
      </w:r>
    </w:p>
    <w:sectPr w:rsidR="00212C00" w:rsidRPr="00495791" w:rsidSect="00084AEF">
      <w:headerReference w:type="default" r:id="rId55"/>
      <w:footerReference w:type="default" r:id="rId56"/>
      <w:pgSz w:w="12240" w:h="15840"/>
      <w:pgMar w:top="1728" w:right="2160" w:bottom="1440" w:left="216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AAA1E" w14:textId="77777777" w:rsidR="00061212" w:rsidRDefault="00061212" w:rsidP="00CD0513">
      <w:r>
        <w:separator/>
      </w:r>
    </w:p>
    <w:p w14:paraId="595CFFFD" w14:textId="77777777" w:rsidR="00061212" w:rsidRDefault="00061212"/>
  </w:endnote>
  <w:endnote w:type="continuationSeparator" w:id="0">
    <w:p w14:paraId="187D694E" w14:textId="77777777" w:rsidR="00061212" w:rsidRDefault="00061212" w:rsidP="00CD0513">
      <w:r>
        <w:continuationSeparator/>
      </w:r>
    </w:p>
    <w:p w14:paraId="1E3D90E8" w14:textId="77777777" w:rsidR="00061212" w:rsidRDefault="00061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Pro">
    <w:altName w:val="Segoe UI"/>
    <w:charset w:val="00"/>
    <w:family w:val="swiss"/>
    <w:pitch w:val="variable"/>
    <w:sig w:usb0="A00002AF" w:usb1="4000205B" w:usb2="00000000" w:usb3="00000000" w:csb0="0000009F" w:csb1="00000000"/>
  </w:font>
  <w:font w:name="Segoe Pro Display">
    <w:altName w:val="Segoe UI"/>
    <w:charset w:val="00"/>
    <w:family w:val="swiss"/>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Pro Semibold">
    <w:altName w:val="Segoe UI Semibold"/>
    <w:charset w:val="00"/>
    <w:family w:val="swiss"/>
    <w:pitch w:val="variable"/>
    <w:sig w:usb0="A00002AF" w:usb1="4000205B" w:usb2="00000000" w:usb3="00000000" w:csb0="0000009F" w:csb1="00000000"/>
  </w:font>
  <w:font w:name="Segoe Pro Light">
    <w:altName w:val="Segoe UI Semilight"/>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864B6" w14:textId="77777777" w:rsidR="006A01AA" w:rsidRPr="006A01AA" w:rsidRDefault="006A01AA" w:rsidP="006A01AA">
    <w:pPr>
      <w:spacing w:after="240"/>
      <w:rPr>
        <w:i/>
        <w:szCs w:val="18"/>
      </w:rPr>
    </w:pPr>
  </w:p>
  <w:p w14:paraId="518C9500" w14:textId="77777777" w:rsidR="00CC6BAB" w:rsidRPr="00332E2A" w:rsidRDefault="006A01AA" w:rsidP="00CC6BAB">
    <w:pPr>
      <w:rPr>
        <w:color w:val="008272"/>
        <w:sz w:val="20"/>
        <w:szCs w:val="20"/>
      </w:rPr>
    </w:pPr>
    <w:r w:rsidRPr="00332E2A">
      <w:rPr>
        <w:color w:val="008272"/>
        <w:szCs w:val="18"/>
      </w:rPr>
      <w:t>IT Showcase Productivity Guide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DD48D" w14:textId="77777777" w:rsidR="00061212" w:rsidRDefault="00061212" w:rsidP="00CD0513">
      <w:r>
        <w:separator/>
      </w:r>
    </w:p>
    <w:p w14:paraId="663022A7" w14:textId="77777777" w:rsidR="00061212" w:rsidRDefault="00061212"/>
  </w:footnote>
  <w:footnote w:type="continuationSeparator" w:id="0">
    <w:p w14:paraId="3A6EDA3E" w14:textId="77777777" w:rsidR="00061212" w:rsidRDefault="00061212" w:rsidP="00CD0513">
      <w:r>
        <w:continuationSeparator/>
      </w:r>
    </w:p>
    <w:p w14:paraId="49B75B02" w14:textId="77777777" w:rsidR="00061212" w:rsidRDefault="0006121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BA36B" w14:textId="566FFC1C" w:rsidR="008A174D" w:rsidRPr="00332E2A" w:rsidRDefault="00CD0513" w:rsidP="00CE296D">
    <w:pPr>
      <w:tabs>
        <w:tab w:val="center" w:pos="2880"/>
      </w:tabs>
      <w:rPr>
        <w:color w:val="008272"/>
        <w:szCs w:val="18"/>
      </w:rPr>
    </w:pPr>
    <w:r w:rsidRPr="00332E2A">
      <w:rPr>
        <w:rFonts w:ascii="Segoe Pro Semibold" w:hAnsi="Segoe Pro Semibold"/>
        <w:color w:val="008272"/>
        <w:szCs w:val="18"/>
      </w:rPr>
      <w:t xml:space="preserve">Page </w:t>
    </w:r>
    <w:r w:rsidRPr="00332E2A">
      <w:rPr>
        <w:rFonts w:ascii="Segoe Pro Semibold" w:hAnsi="Segoe Pro Semibold"/>
        <w:color w:val="008272"/>
        <w:szCs w:val="18"/>
      </w:rPr>
      <w:fldChar w:fldCharType="begin"/>
    </w:r>
    <w:r w:rsidRPr="00332E2A">
      <w:rPr>
        <w:rFonts w:ascii="Segoe Pro Semibold" w:hAnsi="Segoe Pro Semibold"/>
        <w:color w:val="008272"/>
        <w:szCs w:val="18"/>
      </w:rPr>
      <w:instrText xml:space="preserve"> PAGE </w:instrText>
    </w:r>
    <w:r w:rsidRPr="00332E2A">
      <w:rPr>
        <w:rFonts w:ascii="Segoe Pro Semibold" w:hAnsi="Segoe Pro Semibold"/>
        <w:color w:val="008272"/>
        <w:szCs w:val="18"/>
      </w:rPr>
      <w:fldChar w:fldCharType="separate"/>
    </w:r>
    <w:r w:rsidR="00723841">
      <w:rPr>
        <w:rFonts w:ascii="Segoe Pro Semibold" w:hAnsi="Segoe Pro Semibold"/>
        <w:noProof/>
        <w:color w:val="008272"/>
        <w:szCs w:val="18"/>
      </w:rPr>
      <w:t>14</w:t>
    </w:r>
    <w:r w:rsidRPr="00332E2A">
      <w:rPr>
        <w:rFonts w:ascii="Segoe Pro Semibold" w:hAnsi="Segoe Pro Semibold"/>
        <w:color w:val="008272"/>
        <w:szCs w:val="18"/>
      </w:rPr>
      <w:fldChar w:fldCharType="end"/>
    </w:r>
    <w:r w:rsidR="00412C04" w:rsidRPr="00332E2A">
      <w:rPr>
        <w:color w:val="008272"/>
        <w:szCs w:val="18"/>
      </w:rPr>
      <w:t> </w:t>
    </w:r>
    <w:r w:rsidRPr="00332E2A">
      <w:rPr>
        <w:color w:val="008272"/>
        <w:szCs w:val="18"/>
      </w:rPr>
      <w:t>|</w:t>
    </w:r>
    <w:r w:rsidR="00412C04" w:rsidRPr="00332E2A">
      <w:rPr>
        <w:color w:val="008272"/>
        <w:szCs w:val="18"/>
      </w:rPr>
      <w:t> </w:t>
    </w:r>
    <w:r w:rsidR="006E5916">
      <w:rPr>
        <w:color w:val="008272"/>
        <w:szCs w:val="18"/>
      </w:rPr>
      <w:t>Skype for Business for iOS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B476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27C188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300D8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D7CE48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904EA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0A244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FA201A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6AA4CC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AD089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4007A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98CA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AB1CA2"/>
    <w:multiLevelType w:val="hybridMultilevel"/>
    <w:tmpl w:val="1B3645A8"/>
    <w:lvl w:ilvl="0" w:tplc="0868EB2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692346"/>
    <w:multiLevelType w:val="multilevel"/>
    <w:tmpl w:val="9DB0F4F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3684AB8"/>
    <w:multiLevelType w:val="hybridMultilevel"/>
    <w:tmpl w:val="CFD23BEA"/>
    <w:lvl w:ilvl="0" w:tplc="D35A9ACA">
      <w:start w:val="1"/>
      <w:numFmt w:val="bullet"/>
      <w:pStyle w:val="NestedBullets"/>
      <w:lvlText w:val=""/>
      <w:lvlJc w:val="left"/>
      <w:pPr>
        <w:ind w:left="648" w:hanging="288"/>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800CB1"/>
    <w:multiLevelType w:val="hybridMultilevel"/>
    <w:tmpl w:val="8E168D4E"/>
    <w:lvl w:ilvl="0" w:tplc="70BE8966">
      <w:start w:val="1"/>
      <w:numFmt w:val="bullet"/>
      <w:pStyle w:val="Bullets"/>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0A7CB5"/>
    <w:multiLevelType w:val="hybridMultilevel"/>
    <w:tmpl w:val="1F38FF5A"/>
    <w:lvl w:ilvl="0" w:tplc="9AF4FC42">
      <w:start w:val="1"/>
      <w:numFmt w:val="bullet"/>
      <w:pStyle w:val="Bullet1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7B69E9"/>
    <w:multiLevelType w:val="multilevel"/>
    <w:tmpl w:val="BD947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453B19"/>
    <w:multiLevelType w:val="hybridMultilevel"/>
    <w:tmpl w:val="6BE2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124C0D"/>
    <w:multiLevelType w:val="multilevel"/>
    <w:tmpl w:val="CFD23BEA"/>
    <w:lvl w:ilvl="0">
      <w:start w:val="1"/>
      <w:numFmt w:val="bullet"/>
      <w:lvlText w:val=""/>
      <w:lvlJc w:val="left"/>
      <w:pPr>
        <w:ind w:left="648" w:hanging="288"/>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592200"/>
    <w:multiLevelType w:val="multilevel"/>
    <w:tmpl w:val="23B88EDC"/>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0350EDE"/>
    <w:multiLevelType w:val="hybridMultilevel"/>
    <w:tmpl w:val="B6963164"/>
    <w:lvl w:ilvl="0" w:tplc="5E58CE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05470E"/>
    <w:multiLevelType w:val="multilevel"/>
    <w:tmpl w:val="9DECED78"/>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2C4F07"/>
    <w:multiLevelType w:val="multilevel"/>
    <w:tmpl w:val="311A25E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EA3391B"/>
    <w:multiLevelType w:val="hybridMultilevel"/>
    <w:tmpl w:val="6C58C7AC"/>
    <w:lvl w:ilvl="0" w:tplc="DAA69D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14309"/>
    <w:multiLevelType w:val="hybridMultilevel"/>
    <w:tmpl w:val="019C360E"/>
    <w:lvl w:ilvl="0" w:tplc="46D01532">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A01AFD"/>
    <w:multiLevelType w:val="hybridMultilevel"/>
    <w:tmpl w:val="2F90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A66988"/>
    <w:multiLevelType w:val="hybridMultilevel"/>
    <w:tmpl w:val="CCCEB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44A3F"/>
    <w:multiLevelType w:val="hybridMultilevel"/>
    <w:tmpl w:val="1E5AB44C"/>
    <w:lvl w:ilvl="0" w:tplc="0200FCB4">
      <w:start w:val="1"/>
      <w:numFmt w:val="decimal"/>
      <w:pStyle w:val="Numbere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164DF1"/>
    <w:multiLevelType w:val="multilevel"/>
    <w:tmpl w:val="14986D8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B9B2152"/>
    <w:multiLevelType w:val="hybridMultilevel"/>
    <w:tmpl w:val="23B88ED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D10974"/>
    <w:multiLevelType w:val="hybridMultilevel"/>
    <w:tmpl w:val="AB80B7BC"/>
    <w:lvl w:ilvl="0" w:tplc="5E58CE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F70556"/>
    <w:multiLevelType w:val="hybridMultilevel"/>
    <w:tmpl w:val="B6963164"/>
    <w:lvl w:ilvl="0" w:tplc="5E58CE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847D3A"/>
    <w:multiLevelType w:val="hybridMultilevel"/>
    <w:tmpl w:val="CCFC9798"/>
    <w:lvl w:ilvl="0" w:tplc="92C07C60">
      <w:start w:val="1"/>
      <w:numFmt w:val="bullet"/>
      <w:pStyle w:val="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B84796"/>
    <w:multiLevelType w:val="multilevel"/>
    <w:tmpl w:val="2F90F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12"/>
  </w:num>
  <w:num w:numId="4">
    <w:abstractNumId w:val="28"/>
  </w:num>
  <w:num w:numId="5">
    <w:abstractNumId w:val="27"/>
  </w:num>
  <w:num w:numId="6">
    <w:abstractNumId w:val="22"/>
  </w:num>
  <w:num w:numId="7">
    <w:abstractNumId w:val="27"/>
    <w:lvlOverride w:ilvl="0">
      <w:startOverride w:val="1"/>
    </w:lvlOverride>
  </w:num>
  <w:num w:numId="8">
    <w:abstractNumId w:val="21"/>
  </w:num>
  <w:num w:numId="9">
    <w:abstractNumId w:val="27"/>
    <w:lvlOverride w:ilvl="0">
      <w:startOverride w:val="1"/>
    </w:lvlOverride>
  </w:num>
  <w:num w:numId="10">
    <w:abstractNumId w:val="29"/>
  </w:num>
  <w:num w:numId="11">
    <w:abstractNumId w:val="19"/>
  </w:num>
  <w:num w:numId="12">
    <w:abstractNumId w:val="13"/>
  </w:num>
  <w:num w:numId="13">
    <w:abstractNumId w:val="25"/>
  </w:num>
  <w:num w:numId="14">
    <w:abstractNumId w:val="33"/>
  </w:num>
  <w:num w:numId="15">
    <w:abstractNumId w:val="14"/>
  </w:num>
  <w:num w:numId="16">
    <w:abstractNumId w:val="18"/>
  </w:num>
  <w:num w:numId="17">
    <w:abstractNumId w:val="0"/>
  </w:num>
  <w:num w:numId="18">
    <w:abstractNumId w:val="1"/>
  </w:num>
  <w:num w:numId="19">
    <w:abstractNumId w:val="2"/>
  </w:num>
  <w:num w:numId="20">
    <w:abstractNumId w:val="3"/>
  </w:num>
  <w:num w:numId="21">
    <w:abstractNumId w:val="4"/>
  </w:num>
  <w:num w:numId="22">
    <w:abstractNumId w:val="9"/>
  </w:num>
  <w:num w:numId="23">
    <w:abstractNumId w:val="5"/>
  </w:num>
  <w:num w:numId="24">
    <w:abstractNumId w:val="6"/>
  </w:num>
  <w:num w:numId="25">
    <w:abstractNumId w:val="7"/>
  </w:num>
  <w:num w:numId="26">
    <w:abstractNumId w:val="8"/>
  </w:num>
  <w:num w:numId="27">
    <w:abstractNumId w:val="10"/>
  </w:num>
  <w:num w:numId="28">
    <w:abstractNumId w:val="24"/>
  </w:num>
  <w:num w:numId="29">
    <w:abstractNumId w:val="15"/>
  </w:num>
  <w:num w:numId="30">
    <w:abstractNumId w:val="27"/>
    <w:lvlOverride w:ilvl="0">
      <w:startOverride w:val="1"/>
    </w:lvlOverride>
  </w:num>
  <w:num w:numId="31">
    <w:abstractNumId w:val="32"/>
  </w:num>
  <w:num w:numId="32">
    <w:abstractNumId w:val="17"/>
  </w:num>
  <w:num w:numId="33">
    <w:abstractNumId w:val="20"/>
  </w:num>
  <w:num w:numId="34">
    <w:abstractNumId w:val="11"/>
  </w:num>
  <w:num w:numId="35">
    <w:abstractNumId w:val="11"/>
    <w:lvlOverride w:ilvl="0">
      <w:startOverride w:val="1"/>
    </w:lvlOverride>
  </w:num>
  <w:num w:numId="36">
    <w:abstractNumId w:val="11"/>
    <w:lvlOverride w:ilvl="0">
      <w:startOverride w:val="1"/>
    </w:lvlOverride>
  </w:num>
  <w:num w:numId="37">
    <w:abstractNumId w:val="31"/>
  </w:num>
  <w:num w:numId="38">
    <w:abstractNumId w:val="30"/>
  </w:num>
  <w:num w:numId="39">
    <w:abstractNumId w:val="26"/>
  </w:num>
  <w:num w:numId="40">
    <w:abstractNumId w:val="27"/>
    <w:lvlOverride w:ilvl="0">
      <w:startOverride w:val="1"/>
    </w:lvlOverride>
  </w:num>
  <w:num w:numId="41">
    <w:abstractNumId w:val="2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3B9"/>
    <w:rsid w:val="00005799"/>
    <w:rsid w:val="00005AE4"/>
    <w:rsid w:val="00007B89"/>
    <w:rsid w:val="0002273B"/>
    <w:rsid w:val="00024133"/>
    <w:rsid w:val="00027DAE"/>
    <w:rsid w:val="00031CB4"/>
    <w:rsid w:val="000334CE"/>
    <w:rsid w:val="00061212"/>
    <w:rsid w:val="00084AEF"/>
    <w:rsid w:val="00087FB0"/>
    <w:rsid w:val="00092906"/>
    <w:rsid w:val="0009375F"/>
    <w:rsid w:val="00096F5C"/>
    <w:rsid w:val="000A3F70"/>
    <w:rsid w:val="000B1AFB"/>
    <w:rsid w:val="000C1EC8"/>
    <w:rsid w:val="000E160A"/>
    <w:rsid w:val="00102FAD"/>
    <w:rsid w:val="00105193"/>
    <w:rsid w:val="00133EFB"/>
    <w:rsid w:val="001433F2"/>
    <w:rsid w:val="00143BA8"/>
    <w:rsid w:val="00144FDA"/>
    <w:rsid w:val="001614CD"/>
    <w:rsid w:val="00167F27"/>
    <w:rsid w:val="0017010D"/>
    <w:rsid w:val="00175834"/>
    <w:rsid w:val="00175C1B"/>
    <w:rsid w:val="00184F3F"/>
    <w:rsid w:val="001A4768"/>
    <w:rsid w:val="001A54E2"/>
    <w:rsid w:val="001A61CE"/>
    <w:rsid w:val="001B16FB"/>
    <w:rsid w:val="001B19B2"/>
    <w:rsid w:val="001D6ED0"/>
    <w:rsid w:val="001F1B76"/>
    <w:rsid w:val="00207ED9"/>
    <w:rsid w:val="002123E4"/>
    <w:rsid w:val="00212C00"/>
    <w:rsid w:val="0023280E"/>
    <w:rsid w:val="002333E1"/>
    <w:rsid w:val="00236A89"/>
    <w:rsid w:val="00244821"/>
    <w:rsid w:val="00254589"/>
    <w:rsid w:val="00254AA3"/>
    <w:rsid w:val="00257B5D"/>
    <w:rsid w:val="00276FFD"/>
    <w:rsid w:val="002831E6"/>
    <w:rsid w:val="002840DE"/>
    <w:rsid w:val="002925E0"/>
    <w:rsid w:val="002933EB"/>
    <w:rsid w:val="002A66B6"/>
    <w:rsid w:val="002B5C1F"/>
    <w:rsid w:val="002C1B95"/>
    <w:rsid w:val="002D266E"/>
    <w:rsid w:val="002D6809"/>
    <w:rsid w:val="002F273B"/>
    <w:rsid w:val="002F42CF"/>
    <w:rsid w:val="003158D5"/>
    <w:rsid w:val="0032278A"/>
    <w:rsid w:val="00332E2A"/>
    <w:rsid w:val="003338C0"/>
    <w:rsid w:val="003649A3"/>
    <w:rsid w:val="00364C4F"/>
    <w:rsid w:val="00366B3A"/>
    <w:rsid w:val="003725CB"/>
    <w:rsid w:val="00392884"/>
    <w:rsid w:val="00395A50"/>
    <w:rsid w:val="003A0D63"/>
    <w:rsid w:val="003A3380"/>
    <w:rsid w:val="003B02C1"/>
    <w:rsid w:val="003B4049"/>
    <w:rsid w:val="003C4CFC"/>
    <w:rsid w:val="003C5484"/>
    <w:rsid w:val="003C7461"/>
    <w:rsid w:val="003D0773"/>
    <w:rsid w:val="003E0009"/>
    <w:rsid w:val="003E0832"/>
    <w:rsid w:val="003E27C1"/>
    <w:rsid w:val="00412C04"/>
    <w:rsid w:val="0041438E"/>
    <w:rsid w:val="00415A03"/>
    <w:rsid w:val="004233CE"/>
    <w:rsid w:val="00425FFC"/>
    <w:rsid w:val="004442F0"/>
    <w:rsid w:val="00452C00"/>
    <w:rsid w:val="004814D9"/>
    <w:rsid w:val="00490850"/>
    <w:rsid w:val="00495791"/>
    <w:rsid w:val="004C03B9"/>
    <w:rsid w:val="004C1D34"/>
    <w:rsid w:val="004C4B9E"/>
    <w:rsid w:val="004D23E5"/>
    <w:rsid w:val="004E345D"/>
    <w:rsid w:val="004F2F30"/>
    <w:rsid w:val="005370F6"/>
    <w:rsid w:val="00546EB1"/>
    <w:rsid w:val="00566A2B"/>
    <w:rsid w:val="005725C7"/>
    <w:rsid w:val="00576B31"/>
    <w:rsid w:val="0057725C"/>
    <w:rsid w:val="00584858"/>
    <w:rsid w:val="005922E1"/>
    <w:rsid w:val="00592791"/>
    <w:rsid w:val="00596B1B"/>
    <w:rsid w:val="005B29D8"/>
    <w:rsid w:val="005C4335"/>
    <w:rsid w:val="005D0D53"/>
    <w:rsid w:val="005E3FDF"/>
    <w:rsid w:val="005E4F59"/>
    <w:rsid w:val="005F183E"/>
    <w:rsid w:val="005F22B5"/>
    <w:rsid w:val="00604C32"/>
    <w:rsid w:val="00607DD1"/>
    <w:rsid w:val="00620D87"/>
    <w:rsid w:val="00624448"/>
    <w:rsid w:val="0064673C"/>
    <w:rsid w:val="0064717B"/>
    <w:rsid w:val="0065691F"/>
    <w:rsid w:val="0066607C"/>
    <w:rsid w:val="00666CAD"/>
    <w:rsid w:val="00671BEB"/>
    <w:rsid w:val="006A01AA"/>
    <w:rsid w:val="006A7148"/>
    <w:rsid w:val="006B4240"/>
    <w:rsid w:val="006B66E8"/>
    <w:rsid w:val="006C57F7"/>
    <w:rsid w:val="006E49D7"/>
    <w:rsid w:val="006E5085"/>
    <w:rsid w:val="006E5916"/>
    <w:rsid w:val="006F110F"/>
    <w:rsid w:val="007032B6"/>
    <w:rsid w:val="007042E6"/>
    <w:rsid w:val="00711C37"/>
    <w:rsid w:val="00714D65"/>
    <w:rsid w:val="00723841"/>
    <w:rsid w:val="00730939"/>
    <w:rsid w:val="00734836"/>
    <w:rsid w:val="00753F9E"/>
    <w:rsid w:val="00774A1A"/>
    <w:rsid w:val="0078350D"/>
    <w:rsid w:val="00783C25"/>
    <w:rsid w:val="007915D2"/>
    <w:rsid w:val="007948DE"/>
    <w:rsid w:val="00797047"/>
    <w:rsid w:val="007A0DE3"/>
    <w:rsid w:val="007A4CFD"/>
    <w:rsid w:val="007A4EC9"/>
    <w:rsid w:val="007A6C0B"/>
    <w:rsid w:val="007B52A3"/>
    <w:rsid w:val="007C426E"/>
    <w:rsid w:val="007C6099"/>
    <w:rsid w:val="007E3952"/>
    <w:rsid w:val="007F6B9B"/>
    <w:rsid w:val="00804F67"/>
    <w:rsid w:val="008119F3"/>
    <w:rsid w:val="00822B50"/>
    <w:rsid w:val="00823E84"/>
    <w:rsid w:val="00827BAF"/>
    <w:rsid w:val="00836205"/>
    <w:rsid w:val="0084456F"/>
    <w:rsid w:val="00850154"/>
    <w:rsid w:val="00880AEE"/>
    <w:rsid w:val="00885B4C"/>
    <w:rsid w:val="00887849"/>
    <w:rsid w:val="008A174D"/>
    <w:rsid w:val="008B1FAD"/>
    <w:rsid w:val="008B710A"/>
    <w:rsid w:val="008C152C"/>
    <w:rsid w:val="008D0803"/>
    <w:rsid w:val="008D481A"/>
    <w:rsid w:val="008D6BF4"/>
    <w:rsid w:val="008F77E4"/>
    <w:rsid w:val="00911D28"/>
    <w:rsid w:val="00915FC6"/>
    <w:rsid w:val="009216AF"/>
    <w:rsid w:val="0092197F"/>
    <w:rsid w:val="009236C2"/>
    <w:rsid w:val="00927F7A"/>
    <w:rsid w:val="00935309"/>
    <w:rsid w:val="00944963"/>
    <w:rsid w:val="00945690"/>
    <w:rsid w:val="0094574C"/>
    <w:rsid w:val="0095117E"/>
    <w:rsid w:val="00971EE4"/>
    <w:rsid w:val="00975D70"/>
    <w:rsid w:val="00987B08"/>
    <w:rsid w:val="00990A41"/>
    <w:rsid w:val="009C22C9"/>
    <w:rsid w:val="009D00DB"/>
    <w:rsid w:val="009D39CC"/>
    <w:rsid w:val="009E64B4"/>
    <w:rsid w:val="009E763E"/>
    <w:rsid w:val="009F1B06"/>
    <w:rsid w:val="009F23AE"/>
    <w:rsid w:val="00A26A9A"/>
    <w:rsid w:val="00A30A8B"/>
    <w:rsid w:val="00A34DF8"/>
    <w:rsid w:val="00A52EC4"/>
    <w:rsid w:val="00A534EE"/>
    <w:rsid w:val="00A54925"/>
    <w:rsid w:val="00A776EC"/>
    <w:rsid w:val="00A84BDD"/>
    <w:rsid w:val="00A92209"/>
    <w:rsid w:val="00AC0690"/>
    <w:rsid w:val="00AD3F06"/>
    <w:rsid w:val="00AD5B5B"/>
    <w:rsid w:val="00B20656"/>
    <w:rsid w:val="00B21314"/>
    <w:rsid w:val="00B24807"/>
    <w:rsid w:val="00B55F1F"/>
    <w:rsid w:val="00B57CB2"/>
    <w:rsid w:val="00B61527"/>
    <w:rsid w:val="00B668EB"/>
    <w:rsid w:val="00B81C0C"/>
    <w:rsid w:val="00B8227E"/>
    <w:rsid w:val="00B827C5"/>
    <w:rsid w:val="00B84686"/>
    <w:rsid w:val="00B9139A"/>
    <w:rsid w:val="00BA044E"/>
    <w:rsid w:val="00BB117F"/>
    <w:rsid w:val="00BE4112"/>
    <w:rsid w:val="00BE60B7"/>
    <w:rsid w:val="00C0671D"/>
    <w:rsid w:val="00C219E7"/>
    <w:rsid w:val="00C23568"/>
    <w:rsid w:val="00C304BD"/>
    <w:rsid w:val="00C44C3C"/>
    <w:rsid w:val="00C459A4"/>
    <w:rsid w:val="00C4666A"/>
    <w:rsid w:val="00C47209"/>
    <w:rsid w:val="00C73DAB"/>
    <w:rsid w:val="00C837DD"/>
    <w:rsid w:val="00C948DE"/>
    <w:rsid w:val="00CC6BAB"/>
    <w:rsid w:val="00CD0513"/>
    <w:rsid w:val="00CE296D"/>
    <w:rsid w:val="00CF2BA9"/>
    <w:rsid w:val="00D16E7A"/>
    <w:rsid w:val="00D25FAB"/>
    <w:rsid w:val="00D3530D"/>
    <w:rsid w:val="00D53899"/>
    <w:rsid w:val="00D53D07"/>
    <w:rsid w:val="00D56F1A"/>
    <w:rsid w:val="00D654F8"/>
    <w:rsid w:val="00D6607B"/>
    <w:rsid w:val="00D66326"/>
    <w:rsid w:val="00D70D2E"/>
    <w:rsid w:val="00D86774"/>
    <w:rsid w:val="00D8782E"/>
    <w:rsid w:val="00D97CF9"/>
    <w:rsid w:val="00DB24CB"/>
    <w:rsid w:val="00DB554E"/>
    <w:rsid w:val="00DC1D61"/>
    <w:rsid w:val="00DD1301"/>
    <w:rsid w:val="00DF0EAD"/>
    <w:rsid w:val="00DF5304"/>
    <w:rsid w:val="00E04BE3"/>
    <w:rsid w:val="00E110D4"/>
    <w:rsid w:val="00E11A3A"/>
    <w:rsid w:val="00E146FC"/>
    <w:rsid w:val="00E412B6"/>
    <w:rsid w:val="00E55EBD"/>
    <w:rsid w:val="00E655AD"/>
    <w:rsid w:val="00E662C5"/>
    <w:rsid w:val="00E7088D"/>
    <w:rsid w:val="00E76E73"/>
    <w:rsid w:val="00E8280A"/>
    <w:rsid w:val="00E97B47"/>
    <w:rsid w:val="00EA01F8"/>
    <w:rsid w:val="00EA3668"/>
    <w:rsid w:val="00EA77D8"/>
    <w:rsid w:val="00EC4B97"/>
    <w:rsid w:val="00ED6477"/>
    <w:rsid w:val="00F0774B"/>
    <w:rsid w:val="00F144A4"/>
    <w:rsid w:val="00F2493C"/>
    <w:rsid w:val="00F3498E"/>
    <w:rsid w:val="00F40B1A"/>
    <w:rsid w:val="00F46D0F"/>
    <w:rsid w:val="00F47CC2"/>
    <w:rsid w:val="00F52CD2"/>
    <w:rsid w:val="00F64939"/>
    <w:rsid w:val="00F72C80"/>
    <w:rsid w:val="00F743FE"/>
    <w:rsid w:val="00FC0081"/>
    <w:rsid w:val="00FC2A24"/>
    <w:rsid w:val="00FC2A47"/>
    <w:rsid w:val="00FC7373"/>
    <w:rsid w:val="00FE44EC"/>
    <w:rsid w:val="00FE5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636010"/>
  <w14:defaultImageDpi w14:val="300"/>
  <w15:docId w15:val="{E0402268-51B8-4478-A3AB-F276C9A6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326"/>
    <w:pPr>
      <w:spacing w:after="120"/>
    </w:pPr>
    <w:rPr>
      <w:rFonts w:ascii="Segoe Pro" w:hAnsi="Segoe Pro"/>
      <w:color w:val="595959"/>
      <w:sz w:val="18"/>
    </w:rPr>
  </w:style>
  <w:style w:type="paragraph" w:styleId="Heading1">
    <w:name w:val="heading 1"/>
    <w:basedOn w:val="Normal"/>
    <w:next w:val="Normal"/>
    <w:link w:val="Heading1Char"/>
    <w:uiPriority w:val="9"/>
    <w:qFormat/>
    <w:rsid w:val="007A4EC9"/>
    <w:pPr>
      <w:keepNext/>
      <w:outlineLvl w:val="0"/>
    </w:pPr>
    <w:rPr>
      <w:rFonts w:ascii="Segoe Pro Display" w:eastAsiaTheme="majorEastAsia" w:hAnsi="Segoe Pro Display" w:cstheme="majorBidi"/>
      <w:color w:val="008272"/>
      <w:sz w:val="28"/>
      <w:szCs w:val="32"/>
    </w:rPr>
  </w:style>
  <w:style w:type="paragraph" w:styleId="Heading2">
    <w:name w:val="heading 2"/>
    <w:basedOn w:val="Normal"/>
    <w:next w:val="Normal"/>
    <w:link w:val="Heading2Char"/>
    <w:uiPriority w:val="9"/>
    <w:unhideWhenUsed/>
    <w:qFormat/>
    <w:rsid w:val="007A4EC9"/>
    <w:pPr>
      <w:keepNext/>
      <w:outlineLvl w:val="1"/>
    </w:pPr>
    <w:rPr>
      <w:rFonts w:ascii="Segoe Pro Semibold" w:hAnsi="Segoe Pro Semibold"/>
      <w:color w:val="008272"/>
      <w:sz w:val="22"/>
      <w:szCs w:val="18"/>
    </w:rPr>
  </w:style>
  <w:style w:type="paragraph" w:styleId="Heading3">
    <w:name w:val="heading 3"/>
    <w:basedOn w:val="Normal"/>
    <w:next w:val="Normal"/>
    <w:link w:val="Heading3Char"/>
    <w:uiPriority w:val="9"/>
    <w:unhideWhenUsed/>
    <w:qFormat/>
    <w:rsid w:val="007A4EC9"/>
    <w:pPr>
      <w:keepNext/>
      <w:outlineLvl w:val="2"/>
    </w:pPr>
    <w:rPr>
      <w:rFonts w:ascii="Segoe Pro Semibold" w:hAnsi="Segoe Pro Semibold"/>
      <w:color w:val="008272"/>
      <w:szCs w:val="18"/>
    </w:rPr>
  </w:style>
  <w:style w:type="paragraph" w:styleId="Heading4">
    <w:name w:val="heading 4"/>
    <w:basedOn w:val="Normal"/>
    <w:next w:val="Normal"/>
    <w:link w:val="Heading4Char"/>
    <w:uiPriority w:val="9"/>
    <w:unhideWhenUsed/>
    <w:rsid w:val="00850154"/>
    <w:pPr>
      <w:spacing w:after="0"/>
      <w:outlineLvl w:val="3"/>
    </w:pPr>
    <w:rPr>
      <w:rFonts w:ascii="Segoe Pro Semibold" w:hAnsi="Segoe Pro Semibold"/>
      <w:color w:val="5C2D9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4F67"/>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7F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A4EC9"/>
    <w:rPr>
      <w:rFonts w:ascii="Segoe Pro Display" w:eastAsiaTheme="majorEastAsia" w:hAnsi="Segoe Pro Display" w:cstheme="majorBidi"/>
      <w:color w:val="008272"/>
      <w:sz w:val="28"/>
      <w:szCs w:val="32"/>
    </w:rPr>
  </w:style>
  <w:style w:type="character" w:styleId="Hyperlink">
    <w:name w:val="Hyperlink"/>
    <w:basedOn w:val="DefaultParagraphFont"/>
    <w:uiPriority w:val="99"/>
    <w:unhideWhenUsed/>
    <w:rsid w:val="007A4EC9"/>
    <w:rPr>
      <w:color w:val="008272"/>
      <w:u w:val="single"/>
    </w:rPr>
  </w:style>
  <w:style w:type="paragraph" w:styleId="Title">
    <w:name w:val="Title"/>
    <w:basedOn w:val="Normal"/>
    <w:next w:val="Normal"/>
    <w:link w:val="TitleChar"/>
    <w:uiPriority w:val="10"/>
    <w:qFormat/>
    <w:rsid w:val="007042E6"/>
    <w:pPr>
      <w:spacing w:after="0"/>
      <w:contextualSpacing/>
    </w:pPr>
    <w:rPr>
      <w:rFonts w:ascii="Segoe Pro Light" w:eastAsiaTheme="majorEastAsia" w:hAnsi="Segoe Pro Light" w:cstheme="majorBidi"/>
      <w:color w:val="FFFFFF" w:themeColor="background1"/>
      <w:kern w:val="28"/>
      <w:sz w:val="40"/>
      <w:szCs w:val="40"/>
    </w:rPr>
  </w:style>
  <w:style w:type="character" w:customStyle="1" w:styleId="TitleChar">
    <w:name w:val="Title Char"/>
    <w:basedOn w:val="DefaultParagraphFont"/>
    <w:link w:val="Title"/>
    <w:uiPriority w:val="10"/>
    <w:rsid w:val="007042E6"/>
    <w:rPr>
      <w:rFonts w:ascii="Segoe Pro Light" w:eastAsiaTheme="majorEastAsia" w:hAnsi="Segoe Pro Light" w:cstheme="majorBidi"/>
      <w:color w:val="FFFFFF" w:themeColor="background1"/>
      <w:kern w:val="28"/>
      <w:sz w:val="40"/>
      <w:szCs w:val="40"/>
    </w:rPr>
  </w:style>
  <w:style w:type="paragraph" w:styleId="Subtitle">
    <w:name w:val="Subtitle"/>
    <w:basedOn w:val="Normal"/>
    <w:next w:val="Normal"/>
    <w:link w:val="SubtitleChar"/>
    <w:uiPriority w:val="11"/>
    <w:qFormat/>
    <w:rsid w:val="007042E6"/>
    <w:rPr>
      <w:rFonts w:ascii="Segoe Pro Semibold" w:hAnsi="Segoe Pro Semibold"/>
      <w:color w:val="FFFFFF" w:themeColor="background1"/>
      <w:sz w:val="22"/>
      <w:szCs w:val="22"/>
    </w:rPr>
  </w:style>
  <w:style w:type="character" w:customStyle="1" w:styleId="SubtitleChar">
    <w:name w:val="Subtitle Char"/>
    <w:basedOn w:val="DefaultParagraphFont"/>
    <w:link w:val="Subtitle"/>
    <w:uiPriority w:val="11"/>
    <w:rsid w:val="007042E6"/>
    <w:rPr>
      <w:rFonts w:ascii="Segoe Pro Semibold" w:hAnsi="Segoe Pro Semibold"/>
      <w:color w:val="FFFFFF" w:themeColor="background1"/>
      <w:sz w:val="22"/>
      <w:szCs w:val="22"/>
    </w:rPr>
  </w:style>
  <w:style w:type="character" w:customStyle="1" w:styleId="Heading2Char">
    <w:name w:val="Heading 2 Char"/>
    <w:basedOn w:val="DefaultParagraphFont"/>
    <w:link w:val="Heading2"/>
    <w:uiPriority w:val="9"/>
    <w:rsid w:val="007A4EC9"/>
    <w:rPr>
      <w:rFonts w:ascii="Segoe Pro Semibold" w:hAnsi="Segoe Pro Semibold"/>
      <w:color w:val="008272"/>
      <w:sz w:val="22"/>
      <w:szCs w:val="18"/>
    </w:rPr>
  </w:style>
  <w:style w:type="paragraph" w:customStyle="1" w:styleId="Description">
    <w:name w:val="Description"/>
    <w:basedOn w:val="Heading3"/>
    <w:rsid w:val="008D481A"/>
    <w:pPr>
      <w:spacing w:before="160"/>
    </w:pPr>
    <w:rPr>
      <w:i/>
      <w:sz w:val="16"/>
    </w:rPr>
  </w:style>
  <w:style w:type="paragraph" w:styleId="ListParagraph">
    <w:name w:val="List Paragraph"/>
    <w:basedOn w:val="Normal"/>
    <w:uiPriority w:val="34"/>
    <w:qFormat/>
    <w:rsid w:val="00495791"/>
    <w:rPr>
      <w:sz w:val="16"/>
      <w:szCs w:val="16"/>
    </w:rPr>
  </w:style>
  <w:style w:type="character" w:customStyle="1" w:styleId="Heading3Char">
    <w:name w:val="Heading 3 Char"/>
    <w:basedOn w:val="DefaultParagraphFont"/>
    <w:link w:val="Heading3"/>
    <w:uiPriority w:val="9"/>
    <w:rsid w:val="007A4EC9"/>
    <w:rPr>
      <w:rFonts w:ascii="Segoe Pro Semibold" w:hAnsi="Segoe Pro Semibold"/>
      <w:color w:val="008272"/>
      <w:sz w:val="18"/>
      <w:szCs w:val="18"/>
    </w:rPr>
  </w:style>
  <w:style w:type="character" w:customStyle="1" w:styleId="Heading4Char">
    <w:name w:val="Heading 4 Char"/>
    <w:basedOn w:val="DefaultParagraphFont"/>
    <w:link w:val="Heading4"/>
    <w:uiPriority w:val="9"/>
    <w:rsid w:val="00850154"/>
    <w:rPr>
      <w:rFonts w:ascii="Segoe Pro Semibold" w:hAnsi="Segoe Pro Semibold"/>
      <w:color w:val="5C2D91"/>
      <w:sz w:val="18"/>
      <w:szCs w:val="18"/>
    </w:rPr>
  </w:style>
  <w:style w:type="paragraph" w:customStyle="1" w:styleId="Sidebar">
    <w:name w:val="Sidebar"/>
    <w:basedOn w:val="Normal"/>
    <w:qFormat/>
    <w:rsid w:val="008D481A"/>
    <w:pPr>
      <w:spacing w:after="0"/>
    </w:pPr>
    <w:rPr>
      <w:sz w:val="16"/>
      <w:szCs w:val="16"/>
    </w:rPr>
  </w:style>
  <w:style w:type="paragraph" w:customStyle="1" w:styleId="Intro">
    <w:name w:val="Intro"/>
    <w:basedOn w:val="Normal"/>
    <w:qFormat/>
    <w:rsid w:val="00096F5C"/>
    <w:pPr>
      <w:spacing w:line="264" w:lineRule="auto"/>
    </w:pPr>
    <w:rPr>
      <w:rFonts w:ascii="Segoe Pro Light" w:hAnsi="Segoe Pro Light"/>
      <w:noProof/>
      <w:sz w:val="24"/>
      <w:szCs w:val="28"/>
    </w:rPr>
  </w:style>
  <w:style w:type="paragraph" w:customStyle="1" w:styleId="Legalese">
    <w:name w:val="Legalese"/>
    <w:basedOn w:val="ListParagraph"/>
    <w:qFormat/>
    <w:rsid w:val="007A4EC9"/>
    <w:rPr>
      <w:i/>
      <w:color w:val="7F7F7F"/>
    </w:rPr>
  </w:style>
  <w:style w:type="paragraph" w:customStyle="1" w:styleId="SidebarHeading">
    <w:name w:val="Sidebar Heading"/>
    <w:basedOn w:val="Sidebar"/>
    <w:rsid w:val="008D481A"/>
    <w:rPr>
      <w:rFonts w:ascii="Segoe Pro Semibold" w:hAnsi="Segoe Pro Semibold"/>
      <w:color w:val="48197E"/>
    </w:rPr>
  </w:style>
  <w:style w:type="paragraph" w:styleId="Header">
    <w:name w:val="header"/>
    <w:basedOn w:val="Normal"/>
    <w:link w:val="HeaderChar"/>
    <w:uiPriority w:val="99"/>
    <w:unhideWhenUsed/>
    <w:rsid w:val="002D6809"/>
    <w:pPr>
      <w:tabs>
        <w:tab w:val="center" w:pos="4680"/>
        <w:tab w:val="right" w:pos="9360"/>
      </w:tabs>
      <w:spacing w:after="0"/>
    </w:pPr>
  </w:style>
  <w:style w:type="character" w:customStyle="1" w:styleId="HeaderChar">
    <w:name w:val="Header Char"/>
    <w:basedOn w:val="DefaultParagraphFont"/>
    <w:link w:val="Header"/>
    <w:uiPriority w:val="99"/>
    <w:rsid w:val="002D6809"/>
    <w:rPr>
      <w:rFonts w:ascii="Segoe Pro" w:hAnsi="Segoe Pro"/>
      <w:sz w:val="18"/>
    </w:rPr>
  </w:style>
  <w:style w:type="paragraph" w:styleId="Footer">
    <w:name w:val="footer"/>
    <w:basedOn w:val="Normal"/>
    <w:link w:val="FooterChar"/>
    <w:uiPriority w:val="99"/>
    <w:unhideWhenUsed/>
    <w:rsid w:val="002D6809"/>
    <w:pPr>
      <w:tabs>
        <w:tab w:val="center" w:pos="4680"/>
        <w:tab w:val="right" w:pos="9360"/>
      </w:tabs>
      <w:spacing w:after="0"/>
    </w:pPr>
  </w:style>
  <w:style w:type="character" w:customStyle="1" w:styleId="FooterChar">
    <w:name w:val="Footer Char"/>
    <w:basedOn w:val="DefaultParagraphFont"/>
    <w:link w:val="Footer"/>
    <w:uiPriority w:val="99"/>
    <w:rsid w:val="002D6809"/>
    <w:rPr>
      <w:rFonts w:ascii="Segoe Pro" w:hAnsi="Segoe Pro"/>
      <w:sz w:val="18"/>
    </w:rPr>
  </w:style>
  <w:style w:type="paragraph" w:customStyle="1" w:styleId="SidebarQuote">
    <w:name w:val="Sidebar Quote"/>
    <w:basedOn w:val="Intro"/>
    <w:rsid w:val="008D481A"/>
    <w:pPr>
      <w:spacing w:after="240"/>
    </w:pPr>
    <w:rPr>
      <w:rFonts w:ascii="Segoe Pro" w:hAnsi="Segoe Pro"/>
      <w:color w:val="48197E"/>
      <w:szCs w:val="18"/>
    </w:rPr>
  </w:style>
  <w:style w:type="paragraph" w:customStyle="1" w:styleId="Numbered">
    <w:name w:val="Numbered"/>
    <w:basedOn w:val="ListParagraph"/>
    <w:qFormat/>
    <w:rsid w:val="00F40B1A"/>
    <w:pPr>
      <w:numPr>
        <w:numId w:val="5"/>
      </w:numPr>
      <w:spacing w:before="120" w:after="0"/>
    </w:pPr>
    <w:rPr>
      <w:sz w:val="18"/>
      <w:szCs w:val="18"/>
    </w:rPr>
  </w:style>
  <w:style w:type="paragraph" w:customStyle="1" w:styleId="NestedBullets">
    <w:name w:val="Nested Bullets"/>
    <w:basedOn w:val="Numbered"/>
    <w:qFormat/>
    <w:rsid w:val="00D66326"/>
    <w:pPr>
      <w:numPr>
        <w:numId w:val="12"/>
      </w:numPr>
      <w:spacing w:after="120"/>
      <w:contextualSpacing/>
    </w:pPr>
  </w:style>
  <w:style w:type="paragraph" w:customStyle="1" w:styleId="Bullets">
    <w:name w:val="Bullets"/>
    <w:basedOn w:val="ListParagraph"/>
    <w:qFormat/>
    <w:rsid w:val="00D66326"/>
    <w:pPr>
      <w:numPr>
        <w:numId w:val="15"/>
      </w:numPr>
      <w:spacing w:after="60"/>
    </w:pPr>
    <w:rPr>
      <w:sz w:val="18"/>
      <w:szCs w:val="18"/>
    </w:rPr>
  </w:style>
  <w:style w:type="paragraph" w:styleId="Date">
    <w:name w:val="Date"/>
    <w:basedOn w:val="Normal"/>
    <w:next w:val="Normal"/>
    <w:link w:val="DateChar"/>
    <w:uiPriority w:val="99"/>
    <w:unhideWhenUsed/>
    <w:rsid w:val="00C219E7"/>
    <w:pPr>
      <w:spacing w:after="240"/>
    </w:pPr>
    <w:rPr>
      <w:i/>
      <w:color w:val="008272"/>
    </w:rPr>
  </w:style>
  <w:style w:type="character" w:customStyle="1" w:styleId="DateChar">
    <w:name w:val="Date Char"/>
    <w:basedOn w:val="DefaultParagraphFont"/>
    <w:link w:val="Date"/>
    <w:uiPriority w:val="99"/>
    <w:rsid w:val="00C219E7"/>
    <w:rPr>
      <w:rFonts w:ascii="Segoe Pro" w:hAnsi="Segoe Pro"/>
      <w:i/>
      <w:color w:val="008272"/>
      <w:sz w:val="18"/>
    </w:rPr>
  </w:style>
  <w:style w:type="paragraph" w:customStyle="1" w:styleId="Bullet2">
    <w:name w:val="Bullet 2"/>
    <w:basedOn w:val="Numbered"/>
    <w:qFormat/>
    <w:rsid w:val="00827BAF"/>
    <w:pPr>
      <w:numPr>
        <w:numId w:val="31"/>
      </w:numPr>
      <w:spacing w:after="120"/>
      <w:ind w:left="720"/>
      <w:contextualSpacing/>
    </w:pPr>
  </w:style>
  <w:style w:type="paragraph" w:customStyle="1" w:styleId="Bullet1">
    <w:name w:val="Bullet 1"/>
    <w:basedOn w:val="ListParagraph"/>
    <w:qFormat/>
    <w:rsid w:val="00F2493C"/>
    <w:pPr>
      <w:numPr>
        <w:numId w:val="28"/>
      </w:numPr>
      <w:spacing w:after="60"/>
      <w:ind w:left="360"/>
    </w:pPr>
    <w:rPr>
      <w:sz w:val="18"/>
      <w:szCs w:val="18"/>
    </w:rPr>
  </w:style>
  <w:style w:type="paragraph" w:customStyle="1" w:styleId="Bullet1spaceafter">
    <w:name w:val="Bullet 1 space after"/>
    <w:basedOn w:val="Bullet1"/>
    <w:qFormat/>
    <w:rsid w:val="00F2493C"/>
    <w:pPr>
      <w:numPr>
        <w:numId w:val="29"/>
      </w:numPr>
      <w:spacing w:after="160"/>
      <w:ind w:left="360"/>
    </w:pPr>
  </w:style>
  <w:style w:type="paragraph" w:customStyle="1" w:styleId="Note">
    <w:name w:val="Note"/>
    <w:basedOn w:val="Normal"/>
    <w:next w:val="Normal"/>
    <w:link w:val="NoteChar"/>
    <w:qFormat/>
    <w:rsid w:val="007A4EC9"/>
    <w:pPr>
      <w:spacing w:before="120"/>
      <w:ind w:left="360" w:right="720"/>
    </w:pPr>
    <w:rPr>
      <w:i/>
      <w:color w:val="008272"/>
      <w:szCs w:val="18"/>
    </w:rPr>
  </w:style>
  <w:style w:type="character" w:customStyle="1" w:styleId="NoteChar">
    <w:name w:val="Note Char"/>
    <w:basedOn w:val="DefaultParagraphFont"/>
    <w:link w:val="Note"/>
    <w:rsid w:val="007A4EC9"/>
    <w:rPr>
      <w:rFonts w:ascii="Segoe Pro" w:hAnsi="Segoe Pro"/>
      <w:i/>
      <w:color w:val="008272"/>
      <w:sz w:val="18"/>
      <w:szCs w:val="18"/>
    </w:rPr>
  </w:style>
  <w:style w:type="paragraph" w:customStyle="1" w:styleId="Tip">
    <w:name w:val="Tip"/>
    <w:basedOn w:val="Note"/>
    <w:qFormat/>
    <w:rsid w:val="007A4EC9"/>
    <w:pPr>
      <w:ind w:left="720" w:right="0" w:hanging="360"/>
    </w:pPr>
    <w:rPr>
      <w:i w:val="0"/>
    </w:rPr>
  </w:style>
  <w:style w:type="paragraph" w:customStyle="1" w:styleId="Numberedlistparagraph">
    <w:name w:val="Numbered list paragraph"/>
    <w:basedOn w:val="Numbered"/>
    <w:qFormat/>
    <w:rsid w:val="00F52CD2"/>
    <w:pPr>
      <w:numPr>
        <w:numId w:val="0"/>
      </w:numPr>
      <w:spacing w:after="120"/>
      <w:ind w:left="360"/>
    </w:pPr>
  </w:style>
  <w:style w:type="character" w:styleId="CommentReference">
    <w:name w:val="annotation reference"/>
    <w:basedOn w:val="DefaultParagraphFont"/>
    <w:uiPriority w:val="99"/>
    <w:semiHidden/>
    <w:unhideWhenUsed/>
    <w:rsid w:val="003E0832"/>
    <w:rPr>
      <w:sz w:val="16"/>
      <w:szCs w:val="16"/>
    </w:rPr>
  </w:style>
  <w:style w:type="paragraph" w:styleId="CommentText">
    <w:name w:val="annotation text"/>
    <w:basedOn w:val="Normal"/>
    <w:link w:val="CommentTextChar"/>
    <w:uiPriority w:val="99"/>
    <w:semiHidden/>
    <w:unhideWhenUsed/>
    <w:rsid w:val="003E0832"/>
    <w:rPr>
      <w:sz w:val="20"/>
      <w:szCs w:val="20"/>
    </w:rPr>
  </w:style>
  <w:style w:type="character" w:customStyle="1" w:styleId="CommentTextChar">
    <w:name w:val="Comment Text Char"/>
    <w:basedOn w:val="DefaultParagraphFont"/>
    <w:link w:val="CommentText"/>
    <w:uiPriority w:val="99"/>
    <w:semiHidden/>
    <w:rsid w:val="003E0832"/>
    <w:rPr>
      <w:rFonts w:ascii="Segoe Pro" w:hAnsi="Segoe Pro"/>
      <w:color w:val="595959"/>
      <w:sz w:val="20"/>
      <w:szCs w:val="20"/>
    </w:rPr>
  </w:style>
  <w:style w:type="paragraph" w:styleId="CommentSubject">
    <w:name w:val="annotation subject"/>
    <w:basedOn w:val="CommentText"/>
    <w:next w:val="CommentText"/>
    <w:link w:val="CommentSubjectChar"/>
    <w:uiPriority w:val="99"/>
    <w:semiHidden/>
    <w:unhideWhenUsed/>
    <w:rsid w:val="003E0832"/>
    <w:rPr>
      <w:b/>
      <w:bCs/>
    </w:rPr>
  </w:style>
  <w:style w:type="character" w:customStyle="1" w:styleId="CommentSubjectChar">
    <w:name w:val="Comment Subject Char"/>
    <w:basedOn w:val="CommentTextChar"/>
    <w:link w:val="CommentSubject"/>
    <w:uiPriority w:val="99"/>
    <w:semiHidden/>
    <w:rsid w:val="003E0832"/>
    <w:rPr>
      <w:rFonts w:ascii="Segoe Pro" w:hAnsi="Segoe Pro"/>
      <w:b/>
      <w:bCs/>
      <w:color w:val="595959"/>
      <w:sz w:val="20"/>
      <w:szCs w:val="20"/>
    </w:rPr>
  </w:style>
  <w:style w:type="paragraph" w:styleId="BalloonText">
    <w:name w:val="Balloon Text"/>
    <w:basedOn w:val="Normal"/>
    <w:link w:val="BalloonTextChar"/>
    <w:uiPriority w:val="99"/>
    <w:semiHidden/>
    <w:unhideWhenUsed/>
    <w:rsid w:val="003E083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3E0832"/>
    <w:rPr>
      <w:rFonts w:ascii="Segoe UI" w:hAnsi="Segoe UI" w:cs="Segoe UI"/>
      <w:color w:val="595959"/>
      <w:sz w:val="18"/>
      <w:szCs w:val="18"/>
    </w:rPr>
  </w:style>
  <w:style w:type="paragraph" w:customStyle="1" w:styleId="Captionortabletitle">
    <w:name w:val="Caption or table title"/>
    <w:basedOn w:val="Normal"/>
    <w:qFormat/>
    <w:rsid w:val="007A4EC9"/>
    <w:rPr>
      <w:rFonts w:ascii="Segoe Pro Display" w:hAnsi="Segoe Pro Display"/>
      <w:i/>
      <w:color w:val="008272"/>
    </w:rPr>
  </w:style>
  <w:style w:type="character" w:styleId="FollowedHyperlink">
    <w:name w:val="FollowedHyperlink"/>
    <w:basedOn w:val="DefaultParagraphFont"/>
    <w:uiPriority w:val="99"/>
    <w:semiHidden/>
    <w:unhideWhenUsed/>
    <w:rsid w:val="00C466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0051">
      <w:bodyDiv w:val="1"/>
      <w:marLeft w:val="0"/>
      <w:marRight w:val="0"/>
      <w:marTop w:val="0"/>
      <w:marBottom w:val="0"/>
      <w:divBdr>
        <w:top w:val="none" w:sz="0" w:space="0" w:color="auto"/>
        <w:left w:val="none" w:sz="0" w:space="0" w:color="auto"/>
        <w:bottom w:val="none" w:sz="0" w:space="0" w:color="auto"/>
        <w:right w:val="none" w:sz="0" w:space="0" w:color="auto"/>
      </w:divBdr>
    </w:div>
    <w:div w:id="316080301">
      <w:bodyDiv w:val="1"/>
      <w:marLeft w:val="0"/>
      <w:marRight w:val="0"/>
      <w:marTop w:val="0"/>
      <w:marBottom w:val="0"/>
      <w:divBdr>
        <w:top w:val="none" w:sz="0" w:space="0" w:color="auto"/>
        <w:left w:val="none" w:sz="0" w:space="0" w:color="auto"/>
        <w:bottom w:val="none" w:sz="0" w:space="0" w:color="auto"/>
        <w:right w:val="none" w:sz="0" w:space="0" w:color="auto"/>
      </w:divBdr>
    </w:div>
    <w:div w:id="450050632">
      <w:bodyDiv w:val="1"/>
      <w:marLeft w:val="0"/>
      <w:marRight w:val="0"/>
      <w:marTop w:val="0"/>
      <w:marBottom w:val="0"/>
      <w:divBdr>
        <w:top w:val="none" w:sz="0" w:space="0" w:color="auto"/>
        <w:left w:val="none" w:sz="0" w:space="0" w:color="auto"/>
        <w:bottom w:val="none" w:sz="0" w:space="0" w:color="auto"/>
        <w:right w:val="none" w:sz="0" w:space="0" w:color="auto"/>
      </w:divBdr>
    </w:div>
    <w:div w:id="840660641">
      <w:bodyDiv w:val="1"/>
      <w:marLeft w:val="0"/>
      <w:marRight w:val="0"/>
      <w:marTop w:val="0"/>
      <w:marBottom w:val="0"/>
      <w:divBdr>
        <w:top w:val="none" w:sz="0" w:space="0" w:color="auto"/>
        <w:left w:val="none" w:sz="0" w:space="0" w:color="auto"/>
        <w:bottom w:val="none" w:sz="0" w:space="0" w:color="auto"/>
        <w:right w:val="none" w:sz="0" w:space="0" w:color="auto"/>
      </w:divBdr>
    </w:div>
    <w:div w:id="949969962">
      <w:bodyDiv w:val="1"/>
      <w:marLeft w:val="0"/>
      <w:marRight w:val="0"/>
      <w:marTop w:val="0"/>
      <w:marBottom w:val="0"/>
      <w:divBdr>
        <w:top w:val="none" w:sz="0" w:space="0" w:color="auto"/>
        <w:left w:val="none" w:sz="0" w:space="0" w:color="auto"/>
        <w:bottom w:val="none" w:sz="0" w:space="0" w:color="auto"/>
        <w:right w:val="none" w:sz="0" w:space="0" w:color="auto"/>
      </w:divBdr>
    </w:div>
    <w:div w:id="1106199018">
      <w:bodyDiv w:val="1"/>
      <w:marLeft w:val="0"/>
      <w:marRight w:val="0"/>
      <w:marTop w:val="0"/>
      <w:marBottom w:val="0"/>
      <w:divBdr>
        <w:top w:val="none" w:sz="0" w:space="0" w:color="auto"/>
        <w:left w:val="none" w:sz="0" w:space="0" w:color="auto"/>
        <w:bottom w:val="none" w:sz="0" w:space="0" w:color="auto"/>
        <w:right w:val="none" w:sz="0" w:space="0" w:color="auto"/>
      </w:divBdr>
    </w:div>
    <w:div w:id="1822231450">
      <w:bodyDiv w:val="1"/>
      <w:marLeft w:val="0"/>
      <w:marRight w:val="0"/>
      <w:marTop w:val="0"/>
      <w:marBottom w:val="0"/>
      <w:divBdr>
        <w:top w:val="none" w:sz="0" w:space="0" w:color="auto"/>
        <w:left w:val="none" w:sz="0" w:space="0" w:color="auto"/>
        <w:bottom w:val="none" w:sz="0" w:space="0" w:color="auto"/>
        <w:right w:val="none" w:sz="0" w:space="0" w:color="auto"/>
      </w:divBdr>
    </w:div>
    <w:div w:id="1908177419">
      <w:bodyDiv w:val="1"/>
      <w:marLeft w:val="0"/>
      <w:marRight w:val="0"/>
      <w:marTop w:val="0"/>
      <w:marBottom w:val="0"/>
      <w:divBdr>
        <w:top w:val="none" w:sz="0" w:space="0" w:color="auto"/>
        <w:left w:val="none" w:sz="0" w:space="0" w:color="auto"/>
        <w:bottom w:val="none" w:sz="0" w:space="0" w:color="auto"/>
        <w:right w:val="none" w:sz="0" w:space="0" w:color="auto"/>
      </w:divBdr>
    </w:div>
    <w:div w:id="2137602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www.microsoft.com/ITShowcase" TargetMode="External"/><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support.office.com/article/aa89f3d2-44e7-4d8a-9a26-643fbf5c732b" TargetMode="External"/><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support.office.com/article/1a2cf653-955b-4329-b289-db7a67d32bfd"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customXml" Target="../customXml/item4.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www.microsoft.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microsoft.com/ITShowcase/Productivity" TargetMode="External"/><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support.office.com/article/3239c8a3-cf55-4ff0-a967-5de51911c0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agut\Desktop\Templates%20for%20Diana\Michelle%20new%20productivity%20guide%20template\Productivity%20Guide%20external%20template%200901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A24DD3F88ADA4AB58B6CADD30FA947" ma:contentTypeVersion="1" ma:contentTypeDescription="Crear nuevo documento." ma:contentTypeScope="" ma:versionID="ef6828f9aa0b0eab252cdc236453a8f9">
  <xsd:schema xmlns:xsd="http://www.w3.org/2001/XMLSchema" xmlns:xs="http://www.w3.org/2001/XMLSchema" xmlns:p="http://schemas.microsoft.com/office/2006/metadata/properties" xmlns:ns2="2947a181-12bd-4c3f-b12a-19ac0ce9566b" targetNamespace="http://schemas.microsoft.com/office/2006/metadata/properties" ma:root="true" ma:fieldsID="f78b705c72953f5475ada07234169d01" ns2:_="">
    <xsd:import namespace="2947a181-12bd-4c3f-b12a-19ac0ce9566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7a181-12bd-4c3f-b12a-19ac0ce9566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947a181-12bd-4c3f-b12a-19ac0ce9566b">R2YAP2HARJJ3-3-5614</_dlc_DocId>
    <_dlc_DocIdUrl xmlns="2947a181-12bd-4c3f-b12a-19ac0ce9566b">
      <Url>http://blog.asirsl.com/_layouts/DocIdRedir.aspx?ID=R2YAP2HARJJ3-3-5614</Url>
      <Description>R2YAP2HARJJ3-3-5614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636A83B-684D-4062-92A8-45D878182518}"/>
</file>

<file path=customXml/itemProps2.xml><?xml version="1.0" encoding="utf-8"?>
<ds:datastoreItem xmlns:ds="http://schemas.openxmlformats.org/officeDocument/2006/customXml" ds:itemID="{7B9021C6-C075-4219-90E6-E657F834903F}"/>
</file>

<file path=customXml/itemProps3.xml><?xml version="1.0" encoding="utf-8"?>
<ds:datastoreItem xmlns:ds="http://schemas.openxmlformats.org/officeDocument/2006/customXml" ds:itemID="{D31B6580-B752-48A2-BD57-9F8B031AFED4}"/>
</file>

<file path=customXml/itemProps4.xml><?xml version="1.0" encoding="utf-8"?>
<ds:datastoreItem xmlns:ds="http://schemas.openxmlformats.org/officeDocument/2006/customXml" ds:itemID="{CC9DFD2B-6ED5-4C90-BB30-EAC3F7A59847}"/>
</file>

<file path=docProps/app.xml><?xml version="1.0" encoding="utf-8"?>
<Properties xmlns="http://schemas.openxmlformats.org/officeDocument/2006/extended-properties" xmlns:vt="http://schemas.openxmlformats.org/officeDocument/2006/docPropsVTypes">
  <Template>Productivity Guide external template 090115.dotx</Template>
  <TotalTime>211</TotalTime>
  <Pages>15</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Skype for Business for iOS_WSG_External</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Skype for Business for iOS_WSG_External</dc:title>
  <dc:subject/>
  <dc:creator>IT Showcase</dc:creator>
  <cp:keywords/>
  <dc:description/>
  <cp:lastModifiedBy>Allison Brucker (Resources Online)</cp:lastModifiedBy>
  <cp:revision>25</cp:revision>
  <cp:lastPrinted>2015-09-16T22:25:00Z</cp:lastPrinted>
  <dcterms:created xsi:type="dcterms:W3CDTF">2015-09-15T14:11:00Z</dcterms:created>
  <dcterms:modified xsi:type="dcterms:W3CDTF">2015-09-17T22:51:00Z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0x01010060A24DD3F88ADA4AB58B6CADD30FA947</vt:lpwstr>
  </property>
  <property fmtid="{D5CDD505-2E9C-101B-9397-08002B2CF9AE}" pid="3" name="_dlc_DocIdItemGuid">
    <vt:lpwstr>8152fd59-d0c8-4625-a6c1-543d7d375c5e</vt:lpwstr>
  </property>
</Properties>
</file>